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7B0C8" w14:textId="77777777" w:rsidR="00DF60F5" w:rsidRDefault="00DF60F5" w:rsidP="0048799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55"/>
      </w:tblGrid>
      <w:tr w:rsidR="00AC2266" w14:paraId="04F67A26" w14:textId="77777777" w:rsidTr="00D11457">
        <w:trPr>
          <w:cantSplit/>
          <w:trHeight w:val="587"/>
          <w:jc w:val="center"/>
        </w:trPr>
        <w:tc>
          <w:tcPr>
            <w:tcW w:w="8455" w:type="dxa"/>
            <w:vAlign w:val="center"/>
          </w:tcPr>
          <w:p w14:paraId="0C6BD191" w14:textId="77777777" w:rsidR="00B10724" w:rsidRDefault="00B168F8" w:rsidP="00AC2266">
            <w:pPr>
              <w:pStyle w:val="CoverTitle"/>
              <w:framePr w:hSpace="0" w:wrap="auto" w:vAnchor="margin" w:yAlign="inline"/>
            </w:pPr>
            <w:r>
              <w:t xml:space="preserve">Data Release Application </w:t>
            </w:r>
          </w:p>
          <w:p w14:paraId="6B85BED2" w14:textId="5495A871" w:rsidR="00AC2266" w:rsidRPr="00C31833" w:rsidRDefault="00B168F8" w:rsidP="00B10724">
            <w:pPr>
              <w:pStyle w:val="CoverSubtitle"/>
              <w:framePr w:wrap="around"/>
            </w:pPr>
            <w:r>
              <w:t>Custom Report</w:t>
            </w:r>
          </w:p>
        </w:tc>
      </w:tr>
      <w:tr w:rsidR="00AC2266" w14:paraId="10D1C605" w14:textId="77777777" w:rsidTr="00D11457">
        <w:trPr>
          <w:cantSplit/>
          <w:trHeight w:val="587"/>
          <w:jc w:val="center"/>
        </w:trPr>
        <w:tc>
          <w:tcPr>
            <w:tcW w:w="8455" w:type="dxa"/>
            <w:vAlign w:val="center"/>
          </w:tcPr>
          <w:p w14:paraId="7EB8C105" w14:textId="6125399C" w:rsidR="00AC2266" w:rsidRPr="00C31833" w:rsidRDefault="00AC2266" w:rsidP="00AC2266">
            <w:pPr>
              <w:pStyle w:val="CoverSubtitle"/>
              <w:framePr w:hSpace="0" w:wrap="auto" w:vAnchor="margin" w:yAlign="inline"/>
            </w:pPr>
          </w:p>
        </w:tc>
      </w:tr>
      <w:tr w:rsidR="00AC2266" w14:paraId="3C11CA5E" w14:textId="77777777" w:rsidTr="00D11457">
        <w:trPr>
          <w:cantSplit/>
          <w:trHeight w:val="587"/>
          <w:jc w:val="center"/>
        </w:trPr>
        <w:tc>
          <w:tcPr>
            <w:tcW w:w="8455" w:type="dxa"/>
            <w:vAlign w:val="center"/>
          </w:tcPr>
          <w:p w14:paraId="5AA66231" w14:textId="564E1FDC" w:rsidR="00AC2266" w:rsidRPr="00C31833" w:rsidRDefault="00AC2266" w:rsidP="00AC2266">
            <w:pPr>
              <w:pStyle w:val="CoverMetadata"/>
              <w:framePr w:hSpace="0" w:wrap="auto" w:vAnchor="margin" w:yAlign="inline"/>
            </w:pPr>
          </w:p>
        </w:tc>
      </w:tr>
    </w:tbl>
    <w:p w14:paraId="118D4674" w14:textId="77777777" w:rsidR="00AC2266" w:rsidRDefault="00AC2266" w:rsidP="00487996">
      <w:pPr>
        <w:rPr>
          <w:sz w:val="18"/>
          <w:szCs w:val="18"/>
        </w:rPr>
      </w:pPr>
    </w:p>
    <w:p w14:paraId="73D47C7F" w14:textId="77777777" w:rsidR="00AC2266" w:rsidRDefault="00AC2266" w:rsidP="00487996">
      <w:pPr>
        <w:rPr>
          <w:sz w:val="18"/>
          <w:szCs w:val="18"/>
        </w:rPr>
        <w:sectPr w:rsidR="00AC2266" w:rsidSect="003575F3">
          <w:headerReference w:type="default" r:id="rId8"/>
          <w:pgSz w:w="12240" w:h="15840"/>
          <w:pgMar w:top="1268" w:right="1440" w:bottom="1440" w:left="1440" w:header="432" w:footer="0" w:gutter="0"/>
          <w:cols w:space="720"/>
          <w:docGrid w:linePitch="360"/>
        </w:sectPr>
      </w:pPr>
    </w:p>
    <w:p w14:paraId="39B9025B" w14:textId="77777777" w:rsidR="00FC5C8B" w:rsidRDefault="00FC5C8B" w:rsidP="00FC5C8B">
      <w:pPr>
        <w:pStyle w:val="TOCHeading"/>
      </w:pPr>
      <w:r>
        <w:lastRenderedPageBreak/>
        <w:t>Table of Contents</w:t>
      </w:r>
    </w:p>
    <w:p w14:paraId="33AE90B2" w14:textId="43F1249C" w:rsidR="00A50F9D" w:rsidRDefault="00422F8F">
      <w:pPr>
        <w:pStyle w:val="TOC1"/>
        <w:rPr>
          <w:rFonts w:eastAsiaTheme="minorEastAsia"/>
          <w:b w:val="0"/>
          <w:noProof/>
          <w:color w:val="auto"/>
          <w:kern w:val="2"/>
          <w:szCs w:val="24"/>
          <w14:ligatures w14:val="standardContextual"/>
        </w:rPr>
      </w:pPr>
      <w:r>
        <w:fldChar w:fldCharType="begin"/>
      </w:r>
      <w:r>
        <w:instrText xml:space="preserve"> TOC \o "1-3" \h \z \u </w:instrText>
      </w:r>
      <w:r>
        <w:fldChar w:fldCharType="separate"/>
      </w:r>
      <w:hyperlink w:anchor="_Toc241135012" w:history="1">
        <w:r w:rsidR="00A50F9D" w:rsidRPr="00213CE6">
          <w:rPr>
            <w:rStyle w:val="Hyperlink"/>
            <w:noProof/>
          </w:rPr>
          <w:t>Data Release Application Custom Report</w:t>
        </w:r>
        <w:r w:rsidR="00A50F9D">
          <w:rPr>
            <w:noProof/>
            <w:webHidden/>
          </w:rPr>
          <w:tab/>
        </w:r>
        <w:r w:rsidR="00A50F9D">
          <w:rPr>
            <w:noProof/>
            <w:webHidden/>
          </w:rPr>
          <w:fldChar w:fldCharType="begin"/>
        </w:r>
        <w:r w:rsidR="00A50F9D">
          <w:rPr>
            <w:noProof/>
            <w:webHidden/>
          </w:rPr>
          <w:instrText xml:space="preserve"> PAGEREF _Toc241135012 \h </w:instrText>
        </w:r>
        <w:r w:rsidR="00A50F9D">
          <w:rPr>
            <w:noProof/>
            <w:webHidden/>
          </w:rPr>
        </w:r>
        <w:r w:rsidR="00A50F9D">
          <w:rPr>
            <w:noProof/>
            <w:webHidden/>
          </w:rPr>
          <w:fldChar w:fldCharType="separate"/>
        </w:r>
        <w:r w:rsidR="00A50F9D">
          <w:rPr>
            <w:noProof/>
            <w:webHidden/>
          </w:rPr>
          <w:t>3</w:t>
        </w:r>
        <w:r w:rsidR="00A50F9D">
          <w:rPr>
            <w:noProof/>
            <w:webHidden/>
          </w:rPr>
          <w:fldChar w:fldCharType="end"/>
        </w:r>
      </w:hyperlink>
    </w:p>
    <w:p w14:paraId="4AF1D8D3" w14:textId="11A1225B"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13" w:history="1">
        <w:r w:rsidRPr="00213CE6">
          <w:rPr>
            <w:rStyle w:val="Hyperlink"/>
            <w:noProof/>
          </w:rPr>
          <w:t>Client Application Revision History</w:t>
        </w:r>
        <w:r>
          <w:rPr>
            <w:noProof/>
            <w:webHidden/>
          </w:rPr>
          <w:tab/>
        </w:r>
        <w:r>
          <w:rPr>
            <w:noProof/>
            <w:webHidden/>
          </w:rPr>
          <w:fldChar w:fldCharType="begin"/>
        </w:r>
        <w:r>
          <w:rPr>
            <w:noProof/>
            <w:webHidden/>
          </w:rPr>
          <w:instrText xml:space="preserve"> PAGEREF _Toc241135013 \h </w:instrText>
        </w:r>
        <w:r>
          <w:rPr>
            <w:noProof/>
            <w:webHidden/>
          </w:rPr>
        </w:r>
        <w:r>
          <w:rPr>
            <w:noProof/>
            <w:webHidden/>
          </w:rPr>
          <w:fldChar w:fldCharType="separate"/>
        </w:r>
        <w:r>
          <w:rPr>
            <w:noProof/>
            <w:webHidden/>
          </w:rPr>
          <w:t>3</w:t>
        </w:r>
        <w:r>
          <w:rPr>
            <w:noProof/>
            <w:webHidden/>
          </w:rPr>
          <w:fldChar w:fldCharType="end"/>
        </w:r>
      </w:hyperlink>
    </w:p>
    <w:p w14:paraId="3B180087" w14:textId="071754D3"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14" w:history="1">
        <w:r w:rsidRPr="00213CE6">
          <w:rPr>
            <w:rStyle w:val="Hyperlink"/>
            <w:noProof/>
          </w:rPr>
          <w:t>Data Requestor Details</w:t>
        </w:r>
        <w:r>
          <w:rPr>
            <w:noProof/>
            <w:webHidden/>
          </w:rPr>
          <w:tab/>
        </w:r>
        <w:r>
          <w:rPr>
            <w:noProof/>
            <w:webHidden/>
          </w:rPr>
          <w:fldChar w:fldCharType="begin"/>
        </w:r>
        <w:r>
          <w:rPr>
            <w:noProof/>
            <w:webHidden/>
          </w:rPr>
          <w:instrText xml:space="preserve"> PAGEREF _Toc241135014 \h </w:instrText>
        </w:r>
        <w:r>
          <w:rPr>
            <w:noProof/>
            <w:webHidden/>
          </w:rPr>
        </w:r>
        <w:r>
          <w:rPr>
            <w:noProof/>
            <w:webHidden/>
          </w:rPr>
          <w:fldChar w:fldCharType="separate"/>
        </w:r>
        <w:r>
          <w:rPr>
            <w:noProof/>
            <w:webHidden/>
          </w:rPr>
          <w:t>4</w:t>
        </w:r>
        <w:r>
          <w:rPr>
            <w:noProof/>
            <w:webHidden/>
          </w:rPr>
          <w:fldChar w:fldCharType="end"/>
        </w:r>
      </w:hyperlink>
    </w:p>
    <w:p w14:paraId="22D907C6" w14:textId="073BE42D"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15" w:history="1">
        <w:r w:rsidRPr="00213CE6">
          <w:rPr>
            <w:rStyle w:val="Hyperlink"/>
            <w:noProof/>
          </w:rPr>
          <w:t>General Project Details</w:t>
        </w:r>
        <w:r>
          <w:rPr>
            <w:noProof/>
            <w:webHidden/>
          </w:rPr>
          <w:tab/>
        </w:r>
        <w:r>
          <w:rPr>
            <w:noProof/>
            <w:webHidden/>
          </w:rPr>
          <w:fldChar w:fldCharType="begin"/>
        </w:r>
        <w:r>
          <w:rPr>
            <w:noProof/>
            <w:webHidden/>
          </w:rPr>
          <w:instrText xml:space="preserve"> PAGEREF _Toc241135015 \h </w:instrText>
        </w:r>
        <w:r>
          <w:rPr>
            <w:noProof/>
            <w:webHidden/>
          </w:rPr>
        </w:r>
        <w:r>
          <w:rPr>
            <w:noProof/>
            <w:webHidden/>
          </w:rPr>
          <w:fldChar w:fldCharType="separate"/>
        </w:r>
        <w:r>
          <w:rPr>
            <w:noProof/>
            <w:webHidden/>
          </w:rPr>
          <w:t>4</w:t>
        </w:r>
        <w:r>
          <w:rPr>
            <w:noProof/>
            <w:webHidden/>
          </w:rPr>
          <w:fldChar w:fldCharType="end"/>
        </w:r>
      </w:hyperlink>
    </w:p>
    <w:p w14:paraId="7B0BEA67" w14:textId="5836A079"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16" w:history="1">
        <w:r w:rsidRPr="00213CE6">
          <w:rPr>
            <w:rStyle w:val="Hyperlink"/>
            <w:noProof/>
          </w:rPr>
          <w:t>Project Contacts</w:t>
        </w:r>
        <w:r>
          <w:rPr>
            <w:noProof/>
            <w:webHidden/>
          </w:rPr>
          <w:tab/>
        </w:r>
        <w:r>
          <w:rPr>
            <w:noProof/>
            <w:webHidden/>
          </w:rPr>
          <w:fldChar w:fldCharType="begin"/>
        </w:r>
        <w:r>
          <w:rPr>
            <w:noProof/>
            <w:webHidden/>
          </w:rPr>
          <w:instrText xml:space="preserve"> PAGEREF _Toc241135016 \h </w:instrText>
        </w:r>
        <w:r>
          <w:rPr>
            <w:noProof/>
            <w:webHidden/>
          </w:rPr>
        </w:r>
        <w:r>
          <w:rPr>
            <w:noProof/>
            <w:webHidden/>
          </w:rPr>
          <w:fldChar w:fldCharType="separate"/>
        </w:r>
        <w:r>
          <w:rPr>
            <w:noProof/>
            <w:webHidden/>
          </w:rPr>
          <w:t>5</w:t>
        </w:r>
        <w:r>
          <w:rPr>
            <w:noProof/>
            <w:webHidden/>
          </w:rPr>
          <w:fldChar w:fldCharType="end"/>
        </w:r>
      </w:hyperlink>
    </w:p>
    <w:p w14:paraId="132C6975" w14:textId="09BD043A"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17" w:history="1">
        <w:r w:rsidRPr="00213CE6">
          <w:rPr>
            <w:rStyle w:val="Hyperlink"/>
            <w:noProof/>
          </w:rPr>
          <w:t>Project Schedule and Purpose</w:t>
        </w:r>
        <w:r>
          <w:rPr>
            <w:noProof/>
            <w:webHidden/>
          </w:rPr>
          <w:tab/>
        </w:r>
        <w:r>
          <w:rPr>
            <w:noProof/>
            <w:webHidden/>
          </w:rPr>
          <w:fldChar w:fldCharType="begin"/>
        </w:r>
        <w:r>
          <w:rPr>
            <w:noProof/>
            <w:webHidden/>
          </w:rPr>
          <w:instrText xml:space="preserve"> PAGEREF _Toc241135017 \h </w:instrText>
        </w:r>
        <w:r>
          <w:rPr>
            <w:noProof/>
            <w:webHidden/>
          </w:rPr>
        </w:r>
        <w:r>
          <w:rPr>
            <w:noProof/>
            <w:webHidden/>
          </w:rPr>
          <w:fldChar w:fldCharType="separate"/>
        </w:r>
        <w:r>
          <w:rPr>
            <w:noProof/>
            <w:webHidden/>
          </w:rPr>
          <w:t>6</w:t>
        </w:r>
        <w:r>
          <w:rPr>
            <w:noProof/>
            <w:webHidden/>
          </w:rPr>
          <w:fldChar w:fldCharType="end"/>
        </w:r>
      </w:hyperlink>
    </w:p>
    <w:p w14:paraId="29D660AE" w14:textId="4DECEF94"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18" w:history="1">
        <w:r w:rsidRPr="00213CE6">
          <w:rPr>
            <w:rStyle w:val="Hyperlink"/>
            <w:noProof/>
          </w:rPr>
          <w:t>Custom Report Output Type(s)</w:t>
        </w:r>
        <w:r>
          <w:rPr>
            <w:noProof/>
            <w:webHidden/>
          </w:rPr>
          <w:tab/>
        </w:r>
        <w:r>
          <w:rPr>
            <w:noProof/>
            <w:webHidden/>
          </w:rPr>
          <w:fldChar w:fldCharType="begin"/>
        </w:r>
        <w:r>
          <w:rPr>
            <w:noProof/>
            <w:webHidden/>
          </w:rPr>
          <w:instrText xml:space="preserve"> PAGEREF _Toc241135018 \h </w:instrText>
        </w:r>
        <w:r>
          <w:rPr>
            <w:noProof/>
            <w:webHidden/>
          </w:rPr>
        </w:r>
        <w:r>
          <w:rPr>
            <w:noProof/>
            <w:webHidden/>
          </w:rPr>
          <w:fldChar w:fldCharType="separate"/>
        </w:r>
        <w:r>
          <w:rPr>
            <w:noProof/>
            <w:webHidden/>
          </w:rPr>
          <w:t>8</w:t>
        </w:r>
        <w:r>
          <w:rPr>
            <w:noProof/>
            <w:webHidden/>
          </w:rPr>
          <w:fldChar w:fldCharType="end"/>
        </w:r>
      </w:hyperlink>
    </w:p>
    <w:p w14:paraId="2047CF60" w14:textId="19C0972F"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19" w:history="1">
        <w:r w:rsidRPr="00213CE6">
          <w:rPr>
            <w:rStyle w:val="Hyperlink"/>
            <w:noProof/>
          </w:rPr>
          <w:t>Data Matching and Linkage</w:t>
        </w:r>
        <w:r>
          <w:rPr>
            <w:noProof/>
            <w:webHidden/>
          </w:rPr>
          <w:tab/>
        </w:r>
        <w:r>
          <w:rPr>
            <w:noProof/>
            <w:webHidden/>
          </w:rPr>
          <w:fldChar w:fldCharType="begin"/>
        </w:r>
        <w:r>
          <w:rPr>
            <w:noProof/>
            <w:webHidden/>
          </w:rPr>
          <w:instrText xml:space="preserve"> PAGEREF _Toc241135019 \h </w:instrText>
        </w:r>
        <w:r>
          <w:rPr>
            <w:noProof/>
            <w:webHidden/>
          </w:rPr>
        </w:r>
        <w:r>
          <w:rPr>
            <w:noProof/>
            <w:webHidden/>
          </w:rPr>
          <w:fldChar w:fldCharType="separate"/>
        </w:r>
        <w:r>
          <w:rPr>
            <w:noProof/>
            <w:webHidden/>
          </w:rPr>
          <w:t>8</w:t>
        </w:r>
        <w:r>
          <w:rPr>
            <w:noProof/>
            <w:webHidden/>
          </w:rPr>
          <w:fldChar w:fldCharType="end"/>
        </w:r>
      </w:hyperlink>
    </w:p>
    <w:p w14:paraId="7DEB5962" w14:textId="74949574"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0" w:history="1">
        <w:r w:rsidRPr="00213CE6">
          <w:rPr>
            <w:rStyle w:val="Hyperlink"/>
            <w:noProof/>
          </w:rPr>
          <w:t>Finder File</w:t>
        </w:r>
        <w:r>
          <w:rPr>
            <w:noProof/>
            <w:webHidden/>
          </w:rPr>
          <w:tab/>
        </w:r>
        <w:r>
          <w:rPr>
            <w:noProof/>
            <w:webHidden/>
          </w:rPr>
          <w:fldChar w:fldCharType="begin"/>
        </w:r>
        <w:r>
          <w:rPr>
            <w:noProof/>
            <w:webHidden/>
          </w:rPr>
          <w:instrText xml:space="preserve"> PAGEREF _Toc241135020 \h </w:instrText>
        </w:r>
        <w:r>
          <w:rPr>
            <w:noProof/>
            <w:webHidden/>
          </w:rPr>
        </w:r>
        <w:r>
          <w:rPr>
            <w:noProof/>
            <w:webHidden/>
          </w:rPr>
          <w:fldChar w:fldCharType="separate"/>
        </w:r>
        <w:r>
          <w:rPr>
            <w:noProof/>
            <w:webHidden/>
          </w:rPr>
          <w:t>8</w:t>
        </w:r>
        <w:r>
          <w:rPr>
            <w:noProof/>
            <w:webHidden/>
          </w:rPr>
          <w:fldChar w:fldCharType="end"/>
        </w:r>
      </w:hyperlink>
    </w:p>
    <w:p w14:paraId="48D0F7B1" w14:textId="5DE39282"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1" w:history="1">
        <w:r w:rsidRPr="00213CE6">
          <w:rPr>
            <w:rStyle w:val="Hyperlink"/>
            <w:noProof/>
          </w:rPr>
          <w:t>Control Group</w:t>
        </w:r>
        <w:r>
          <w:rPr>
            <w:noProof/>
            <w:webHidden/>
          </w:rPr>
          <w:tab/>
        </w:r>
        <w:r>
          <w:rPr>
            <w:noProof/>
            <w:webHidden/>
          </w:rPr>
          <w:fldChar w:fldCharType="begin"/>
        </w:r>
        <w:r>
          <w:rPr>
            <w:noProof/>
            <w:webHidden/>
          </w:rPr>
          <w:instrText xml:space="preserve"> PAGEREF _Toc241135021 \h </w:instrText>
        </w:r>
        <w:r>
          <w:rPr>
            <w:noProof/>
            <w:webHidden/>
          </w:rPr>
        </w:r>
        <w:r>
          <w:rPr>
            <w:noProof/>
            <w:webHidden/>
          </w:rPr>
          <w:fldChar w:fldCharType="separate"/>
        </w:r>
        <w:r>
          <w:rPr>
            <w:noProof/>
            <w:webHidden/>
          </w:rPr>
          <w:t>9</w:t>
        </w:r>
        <w:r>
          <w:rPr>
            <w:noProof/>
            <w:webHidden/>
          </w:rPr>
          <w:fldChar w:fldCharType="end"/>
        </w:r>
      </w:hyperlink>
    </w:p>
    <w:p w14:paraId="13BB1B25" w14:textId="6AF816F1"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22" w:history="1">
        <w:r w:rsidRPr="00213CE6">
          <w:rPr>
            <w:rStyle w:val="Hyperlink"/>
            <w:noProof/>
          </w:rPr>
          <w:t>Data Inclusion Criteria</w:t>
        </w:r>
        <w:r>
          <w:rPr>
            <w:noProof/>
            <w:webHidden/>
          </w:rPr>
          <w:tab/>
        </w:r>
        <w:r>
          <w:rPr>
            <w:noProof/>
            <w:webHidden/>
          </w:rPr>
          <w:fldChar w:fldCharType="begin"/>
        </w:r>
        <w:r>
          <w:rPr>
            <w:noProof/>
            <w:webHidden/>
          </w:rPr>
          <w:instrText xml:space="preserve"> PAGEREF _Toc241135022 \h </w:instrText>
        </w:r>
        <w:r>
          <w:rPr>
            <w:noProof/>
            <w:webHidden/>
          </w:rPr>
        </w:r>
        <w:r>
          <w:rPr>
            <w:noProof/>
            <w:webHidden/>
          </w:rPr>
          <w:fldChar w:fldCharType="separate"/>
        </w:r>
        <w:r>
          <w:rPr>
            <w:noProof/>
            <w:webHidden/>
          </w:rPr>
          <w:t>10</w:t>
        </w:r>
        <w:r>
          <w:rPr>
            <w:noProof/>
            <w:webHidden/>
          </w:rPr>
          <w:fldChar w:fldCharType="end"/>
        </w:r>
      </w:hyperlink>
    </w:p>
    <w:p w14:paraId="0C0D05C1" w14:textId="55568CDC"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3" w:history="1">
        <w:r w:rsidRPr="00213CE6">
          <w:rPr>
            <w:rStyle w:val="Hyperlink"/>
            <w:noProof/>
          </w:rPr>
          <w:t>Line(s) of Business</w:t>
        </w:r>
        <w:r>
          <w:rPr>
            <w:noProof/>
            <w:webHidden/>
          </w:rPr>
          <w:tab/>
        </w:r>
        <w:r>
          <w:rPr>
            <w:noProof/>
            <w:webHidden/>
          </w:rPr>
          <w:fldChar w:fldCharType="begin"/>
        </w:r>
        <w:r>
          <w:rPr>
            <w:noProof/>
            <w:webHidden/>
          </w:rPr>
          <w:instrText xml:space="preserve"> PAGEREF _Toc241135023 \h </w:instrText>
        </w:r>
        <w:r>
          <w:rPr>
            <w:noProof/>
            <w:webHidden/>
          </w:rPr>
        </w:r>
        <w:r>
          <w:rPr>
            <w:noProof/>
            <w:webHidden/>
          </w:rPr>
          <w:fldChar w:fldCharType="separate"/>
        </w:r>
        <w:r>
          <w:rPr>
            <w:noProof/>
            <w:webHidden/>
          </w:rPr>
          <w:t>10</w:t>
        </w:r>
        <w:r>
          <w:rPr>
            <w:noProof/>
            <w:webHidden/>
          </w:rPr>
          <w:fldChar w:fldCharType="end"/>
        </w:r>
      </w:hyperlink>
    </w:p>
    <w:p w14:paraId="6AA27023" w14:textId="231EF843"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4" w:history="1">
        <w:r w:rsidRPr="00213CE6">
          <w:rPr>
            <w:rStyle w:val="Hyperlink"/>
            <w:noProof/>
          </w:rPr>
          <w:t>Year(s) of Data</w:t>
        </w:r>
        <w:r>
          <w:rPr>
            <w:noProof/>
            <w:webHidden/>
          </w:rPr>
          <w:tab/>
        </w:r>
        <w:r>
          <w:rPr>
            <w:noProof/>
            <w:webHidden/>
          </w:rPr>
          <w:fldChar w:fldCharType="begin"/>
        </w:r>
        <w:r>
          <w:rPr>
            <w:noProof/>
            <w:webHidden/>
          </w:rPr>
          <w:instrText xml:space="preserve"> PAGEREF _Toc241135024 \h </w:instrText>
        </w:r>
        <w:r>
          <w:rPr>
            <w:noProof/>
            <w:webHidden/>
          </w:rPr>
        </w:r>
        <w:r>
          <w:rPr>
            <w:noProof/>
            <w:webHidden/>
          </w:rPr>
          <w:fldChar w:fldCharType="separate"/>
        </w:r>
        <w:r>
          <w:rPr>
            <w:noProof/>
            <w:webHidden/>
          </w:rPr>
          <w:t>10</w:t>
        </w:r>
        <w:r>
          <w:rPr>
            <w:noProof/>
            <w:webHidden/>
          </w:rPr>
          <w:fldChar w:fldCharType="end"/>
        </w:r>
      </w:hyperlink>
    </w:p>
    <w:p w14:paraId="74B4E34D" w14:textId="4E9A19EB"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5" w:history="1">
        <w:r w:rsidRPr="00213CE6">
          <w:rPr>
            <w:rStyle w:val="Hyperlink"/>
            <w:noProof/>
          </w:rPr>
          <w:t>Claim Type(s)</w:t>
        </w:r>
        <w:r>
          <w:rPr>
            <w:noProof/>
            <w:webHidden/>
          </w:rPr>
          <w:tab/>
        </w:r>
        <w:r>
          <w:rPr>
            <w:noProof/>
            <w:webHidden/>
          </w:rPr>
          <w:fldChar w:fldCharType="begin"/>
        </w:r>
        <w:r>
          <w:rPr>
            <w:noProof/>
            <w:webHidden/>
          </w:rPr>
          <w:instrText xml:space="preserve"> PAGEREF _Toc241135025 \h </w:instrText>
        </w:r>
        <w:r>
          <w:rPr>
            <w:noProof/>
            <w:webHidden/>
          </w:rPr>
        </w:r>
        <w:r>
          <w:rPr>
            <w:noProof/>
            <w:webHidden/>
          </w:rPr>
          <w:fldChar w:fldCharType="separate"/>
        </w:r>
        <w:r>
          <w:rPr>
            <w:noProof/>
            <w:webHidden/>
          </w:rPr>
          <w:t>10</w:t>
        </w:r>
        <w:r>
          <w:rPr>
            <w:noProof/>
            <w:webHidden/>
          </w:rPr>
          <w:fldChar w:fldCharType="end"/>
        </w:r>
      </w:hyperlink>
    </w:p>
    <w:p w14:paraId="5A80F316" w14:textId="439D1398"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6" w:history="1">
        <w:r w:rsidRPr="00213CE6">
          <w:rPr>
            <w:rStyle w:val="Hyperlink"/>
            <w:noProof/>
          </w:rPr>
          <w:t>Condition, Population, and Geographical Area</w:t>
        </w:r>
        <w:r>
          <w:rPr>
            <w:noProof/>
            <w:webHidden/>
          </w:rPr>
          <w:tab/>
        </w:r>
        <w:r>
          <w:rPr>
            <w:noProof/>
            <w:webHidden/>
          </w:rPr>
          <w:fldChar w:fldCharType="begin"/>
        </w:r>
        <w:r>
          <w:rPr>
            <w:noProof/>
            <w:webHidden/>
          </w:rPr>
          <w:instrText xml:space="preserve"> PAGEREF _Toc241135026 \h </w:instrText>
        </w:r>
        <w:r>
          <w:rPr>
            <w:noProof/>
            <w:webHidden/>
          </w:rPr>
        </w:r>
        <w:r>
          <w:rPr>
            <w:noProof/>
            <w:webHidden/>
          </w:rPr>
          <w:fldChar w:fldCharType="separate"/>
        </w:r>
        <w:r>
          <w:rPr>
            <w:noProof/>
            <w:webHidden/>
          </w:rPr>
          <w:t>11</w:t>
        </w:r>
        <w:r>
          <w:rPr>
            <w:noProof/>
            <w:webHidden/>
          </w:rPr>
          <w:fldChar w:fldCharType="end"/>
        </w:r>
      </w:hyperlink>
    </w:p>
    <w:p w14:paraId="1FFA8569" w14:textId="7D35A29D"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7" w:history="1">
        <w:r w:rsidRPr="00213CE6">
          <w:rPr>
            <w:rStyle w:val="Hyperlink"/>
            <w:noProof/>
          </w:rPr>
          <w:t>Social Determinants of Health</w:t>
        </w:r>
        <w:r>
          <w:rPr>
            <w:noProof/>
            <w:webHidden/>
          </w:rPr>
          <w:tab/>
        </w:r>
        <w:r>
          <w:rPr>
            <w:noProof/>
            <w:webHidden/>
          </w:rPr>
          <w:fldChar w:fldCharType="begin"/>
        </w:r>
        <w:r>
          <w:rPr>
            <w:noProof/>
            <w:webHidden/>
          </w:rPr>
          <w:instrText xml:space="preserve"> PAGEREF _Toc241135027 \h </w:instrText>
        </w:r>
        <w:r>
          <w:rPr>
            <w:noProof/>
            <w:webHidden/>
          </w:rPr>
        </w:r>
        <w:r>
          <w:rPr>
            <w:noProof/>
            <w:webHidden/>
          </w:rPr>
          <w:fldChar w:fldCharType="separate"/>
        </w:r>
        <w:r>
          <w:rPr>
            <w:noProof/>
            <w:webHidden/>
          </w:rPr>
          <w:t>11</w:t>
        </w:r>
        <w:r>
          <w:rPr>
            <w:noProof/>
            <w:webHidden/>
          </w:rPr>
          <w:fldChar w:fldCharType="end"/>
        </w:r>
      </w:hyperlink>
    </w:p>
    <w:p w14:paraId="68DCCEA1" w14:textId="2AD01F40" w:rsidR="00A50F9D" w:rsidRDefault="00A50F9D">
      <w:pPr>
        <w:pStyle w:val="TOC2"/>
        <w:tabs>
          <w:tab w:val="right" w:leader="dot" w:pos="9350"/>
        </w:tabs>
        <w:rPr>
          <w:rFonts w:eastAsiaTheme="minorEastAsia"/>
          <w:noProof/>
          <w:color w:val="auto"/>
          <w:kern w:val="2"/>
          <w:sz w:val="24"/>
          <w:szCs w:val="24"/>
          <w14:ligatures w14:val="standardContextual"/>
        </w:rPr>
      </w:pPr>
      <w:hyperlink w:anchor="_Toc241135028" w:history="1">
        <w:r w:rsidRPr="00213CE6">
          <w:rPr>
            <w:rStyle w:val="Hyperlink"/>
            <w:noProof/>
          </w:rPr>
          <w:t>Additional Documentation</w:t>
        </w:r>
        <w:r>
          <w:rPr>
            <w:noProof/>
            <w:webHidden/>
          </w:rPr>
          <w:tab/>
        </w:r>
        <w:r>
          <w:rPr>
            <w:noProof/>
            <w:webHidden/>
          </w:rPr>
          <w:fldChar w:fldCharType="begin"/>
        </w:r>
        <w:r>
          <w:rPr>
            <w:noProof/>
            <w:webHidden/>
          </w:rPr>
          <w:instrText xml:space="preserve"> PAGEREF _Toc241135028 \h </w:instrText>
        </w:r>
        <w:r>
          <w:rPr>
            <w:noProof/>
            <w:webHidden/>
          </w:rPr>
        </w:r>
        <w:r>
          <w:rPr>
            <w:noProof/>
            <w:webHidden/>
          </w:rPr>
          <w:fldChar w:fldCharType="separate"/>
        </w:r>
        <w:r>
          <w:rPr>
            <w:noProof/>
            <w:webHidden/>
          </w:rPr>
          <w:t>12</w:t>
        </w:r>
        <w:r>
          <w:rPr>
            <w:noProof/>
            <w:webHidden/>
          </w:rPr>
          <w:fldChar w:fldCharType="end"/>
        </w:r>
      </w:hyperlink>
    </w:p>
    <w:p w14:paraId="79EFED3F" w14:textId="2B5FD281"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29" w:history="1">
        <w:r w:rsidRPr="00213CE6">
          <w:rPr>
            <w:rStyle w:val="Hyperlink"/>
            <w:noProof/>
          </w:rPr>
          <w:t>Custom Report Mock-Up</w:t>
        </w:r>
        <w:r>
          <w:rPr>
            <w:noProof/>
            <w:webHidden/>
          </w:rPr>
          <w:tab/>
        </w:r>
        <w:r>
          <w:rPr>
            <w:noProof/>
            <w:webHidden/>
          </w:rPr>
          <w:fldChar w:fldCharType="begin"/>
        </w:r>
        <w:r>
          <w:rPr>
            <w:noProof/>
            <w:webHidden/>
          </w:rPr>
          <w:instrText xml:space="preserve"> PAGEREF _Toc241135029 \h </w:instrText>
        </w:r>
        <w:r>
          <w:rPr>
            <w:noProof/>
            <w:webHidden/>
          </w:rPr>
        </w:r>
        <w:r>
          <w:rPr>
            <w:noProof/>
            <w:webHidden/>
          </w:rPr>
          <w:fldChar w:fldCharType="separate"/>
        </w:r>
        <w:r>
          <w:rPr>
            <w:noProof/>
            <w:webHidden/>
          </w:rPr>
          <w:t>12</w:t>
        </w:r>
        <w:r>
          <w:rPr>
            <w:noProof/>
            <w:webHidden/>
          </w:rPr>
          <w:fldChar w:fldCharType="end"/>
        </w:r>
      </w:hyperlink>
    </w:p>
    <w:p w14:paraId="046D8646" w14:textId="352957A0"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30" w:history="1">
        <w:r w:rsidRPr="00213CE6">
          <w:rPr>
            <w:rStyle w:val="Hyperlink"/>
            <w:noProof/>
          </w:rPr>
          <w:t>Data Element Selection Form (DESF)</w:t>
        </w:r>
        <w:r>
          <w:rPr>
            <w:noProof/>
            <w:webHidden/>
          </w:rPr>
          <w:tab/>
        </w:r>
        <w:r>
          <w:rPr>
            <w:noProof/>
            <w:webHidden/>
          </w:rPr>
          <w:fldChar w:fldCharType="begin"/>
        </w:r>
        <w:r>
          <w:rPr>
            <w:noProof/>
            <w:webHidden/>
          </w:rPr>
          <w:instrText xml:space="preserve"> PAGEREF _Toc241135030 \h </w:instrText>
        </w:r>
        <w:r>
          <w:rPr>
            <w:noProof/>
            <w:webHidden/>
          </w:rPr>
        </w:r>
        <w:r>
          <w:rPr>
            <w:noProof/>
            <w:webHidden/>
          </w:rPr>
          <w:fldChar w:fldCharType="separate"/>
        </w:r>
        <w:r>
          <w:rPr>
            <w:noProof/>
            <w:webHidden/>
          </w:rPr>
          <w:t>12</w:t>
        </w:r>
        <w:r>
          <w:rPr>
            <w:noProof/>
            <w:webHidden/>
          </w:rPr>
          <w:fldChar w:fldCharType="end"/>
        </w:r>
      </w:hyperlink>
    </w:p>
    <w:p w14:paraId="78C4CC9F" w14:textId="1AF966E1" w:rsidR="00A50F9D" w:rsidRDefault="00A50F9D">
      <w:pPr>
        <w:pStyle w:val="TOC3"/>
        <w:tabs>
          <w:tab w:val="right" w:leader="dot" w:pos="9350"/>
        </w:tabs>
        <w:rPr>
          <w:rFonts w:eastAsiaTheme="minorEastAsia"/>
          <w:noProof/>
          <w:color w:val="auto"/>
          <w:kern w:val="2"/>
          <w:sz w:val="24"/>
          <w:szCs w:val="24"/>
          <w14:ligatures w14:val="standardContextual"/>
        </w:rPr>
      </w:pPr>
      <w:hyperlink w:anchor="_Toc241135031" w:history="1">
        <w:r w:rsidRPr="00213CE6">
          <w:rPr>
            <w:rStyle w:val="Hyperlink"/>
            <w:noProof/>
          </w:rPr>
          <w:t>Data Release Application Version Approvals</w:t>
        </w:r>
        <w:r>
          <w:rPr>
            <w:noProof/>
            <w:webHidden/>
          </w:rPr>
          <w:tab/>
        </w:r>
        <w:r>
          <w:rPr>
            <w:noProof/>
            <w:webHidden/>
          </w:rPr>
          <w:fldChar w:fldCharType="begin"/>
        </w:r>
        <w:r>
          <w:rPr>
            <w:noProof/>
            <w:webHidden/>
          </w:rPr>
          <w:instrText xml:space="preserve"> PAGEREF _Toc241135031 \h </w:instrText>
        </w:r>
        <w:r>
          <w:rPr>
            <w:noProof/>
            <w:webHidden/>
          </w:rPr>
        </w:r>
        <w:r>
          <w:rPr>
            <w:noProof/>
            <w:webHidden/>
          </w:rPr>
          <w:fldChar w:fldCharType="separate"/>
        </w:r>
        <w:r>
          <w:rPr>
            <w:noProof/>
            <w:webHidden/>
          </w:rPr>
          <w:t>13</w:t>
        </w:r>
        <w:r>
          <w:rPr>
            <w:noProof/>
            <w:webHidden/>
          </w:rPr>
          <w:fldChar w:fldCharType="end"/>
        </w:r>
      </w:hyperlink>
    </w:p>
    <w:p w14:paraId="73D134A8" w14:textId="30EADB83" w:rsidR="00761C87" w:rsidRDefault="00422F8F" w:rsidP="00761C87">
      <w:r>
        <w:fldChar w:fldCharType="end"/>
      </w:r>
      <w:r w:rsidR="00761C87">
        <w:br w:type="page"/>
      </w:r>
    </w:p>
    <w:p w14:paraId="55A7B5DB" w14:textId="26711C5C" w:rsidR="00761C87" w:rsidRDefault="00B168F8" w:rsidP="00B168F8">
      <w:pPr>
        <w:pStyle w:val="Heading1"/>
      </w:pPr>
      <w:bookmarkStart w:id="0" w:name="_Toc241135012"/>
      <w:r>
        <w:lastRenderedPageBreak/>
        <w:t>Data Release Application Custom Report</w:t>
      </w:r>
      <w:bookmarkEnd w:id="0"/>
    </w:p>
    <w:p w14:paraId="76C85030" w14:textId="7DB94695" w:rsidR="00B168F8" w:rsidRDefault="00B168F8" w:rsidP="00B168F8">
      <w:pPr>
        <w:pStyle w:val="Heading2"/>
      </w:pPr>
      <w:bookmarkStart w:id="1" w:name="_Toc241135013"/>
      <w:r>
        <w:t>Client Application Revision History</w:t>
      </w:r>
      <w:bookmarkEnd w:id="1"/>
    </w:p>
    <w:p w14:paraId="7A5CE8F0" w14:textId="0D785E5B" w:rsidR="00B168F8" w:rsidRDefault="00B168F8" w:rsidP="00B168F8">
      <w:r w:rsidRPr="00B168F8">
        <w:t>The following reflects the history of changes made to this document during the application process prior to project production. Once in production, any further changes to the application may result in additional cost and production delays. This application must be returned in locked Word format. Applications returned in alternative formats will be returned with a request to complete and return this protected Word document.</w:t>
      </w:r>
    </w:p>
    <w:tbl>
      <w:tblPr>
        <w:tblStyle w:val="GridTable4-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345"/>
        <w:gridCol w:w="1440"/>
        <w:gridCol w:w="3510"/>
        <w:gridCol w:w="3055"/>
      </w:tblGrid>
      <w:tr w:rsidR="00B10724" w:rsidRPr="00A14BFD" w14:paraId="777DE709" w14:textId="77777777" w:rsidTr="00801B17">
        <w:trPr>
          <w:cnfStyle w:val="100000000000" w:firstRow="1" w:lastRow="0" w:firstColumn="0" w:lastColumn="0" w:oddVBand="0" w:evenVBand="0" w:oddHBand="0" w:evenHBand="0" w:firstRowFirstColumn="0" w:firstRowLastColumn="0" w:lastRowFirstColumn="0" w:lastRowLastColumn="0"/>
        </w:trPr>
        <w:tc>
          <w:tcPr>
            <w:tcW w:w="9350" w:type="dxa"/>
            <w:gridSpan w:val="4"/>
            <w:tcBorders>
              <w:top w:val="none" w:sz="0" w:space="0" w:color="auto"/>
              <w:left w:val="none" w:sz="0" w:space="0" w:color="auto"/>
              <w:bottom w:val="single" w:sz="4" w:space="0" w:color="FFFFFF" w:themeColor="background1"/>
              <w:right w:val="none" w:sz="0" w:space="0" w:color="auto"/>
            </w:tcBorders>
          </w:tcPr>
          <w:p w14:paraId="67A9C881" w14:textId="77777777" w:rsidR="00B10724" w:rsidRPr="00A14BFD" w:rsidRDefault="00B10724" w:rsidP="00801B17">
            <w:pPr>
              <w:pStyle w:val="TableHeader"/>
              <w:rPr>
                <w:rFonts w:asciiTheme="majorHAnsi" w:hAnsiTheme="majorHAnsi"/>
                <w:b w:val="0"/>
                <w:bCs w:val="0"/>
                <w:color w:val="auto"/>
                <w:sz w:val="28"/>
                <w:szCs w:val="28"/>
              </w:rPr>
            </w:pPr>
            <w:r w:rsidRPr="00A14BFD">
              <w:rPr>
                <w:rFonts w:asciiTheme="majorHAnsi" w:hAnsiTheme="majorHAnsi"/>
                <w:color w:val="auto"/>
                <w:sz w:val="28"/>
                <w:szCs w:val="28"/>
              </w:rPr>
              <w:t>To be completed by CIVHC staff</w:t>
            </w:r>
          </w:p>
        </w:tc>
      </w:tr>
      <w:tr w:rsidR="00B10724" w:rsidRPr="00A14BFD" w14:paraId="2FF4E340" w14:textId="77777777" w:rsidTr="00801B17">
        <w:tc>
          <w:tcPr>
            <w:tcW w:w="1345" w:type="dxa"/>
            <w:tcBorders>
              <w:top w:val="nil"/>
              <w:left w:val="nil"/>
              <w:bottom w:val="single" w:sz="4" w:space="0" w:color="000000" w:themeColor="text1"/>
              <w:right w:val="single" w:sz="4" w:space="0" w:color="FFFFFF" w:themeColor="background1"/>
            </w:tcBorders>
            <w:shd w:val="clear" w:color="auto" w:fill="000000" w:themeFill="text1"/>
          </w:tcPr>
          <w:p w14:paraId="34152CDF"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Date</w:t>
            </w:r>
          </w:p>
        </w:tc>
        <w:tc>
          <w:tcPr>
            <w:tcW w:w="144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2B67305E"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New Version Number</w:t>
            </w:r>
          </w:p>
        </w:tc>
        <w:tc>
          <w:tcPr>
            <w:tcW w:w="351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30B75952"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Description of Change(s)</w:t>
            </w:r>
          </w:p>
        </w:tc>
        <w:tc>
          <w:tcPr>
            <w:tcW w:w="3055" w:type="dxa"/>
            <w:tcBorders>
              <w:top w:val="single" w:sz="4" w:space="0" w:color="FFFFFF" w:themeColor="background1"/>
              <w:left w:val="single" w:sz="4" w:space="0" w:color="FFFFFF" w:themeColor="background1"/>
            </w:tcBorders>
            <w:shd w:val="clear" w:color="auto" w:fill="000000" w:themeFill="text1"/>
          </w:tcPr>
          <w:p w14:paraId="04EA6A19"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 xml:space="preserve">CIVHC Change Author </w:t>
            </w:r>
            <w:r w:rsidRPr="00A14BFD">
              <w:rPr>
                <w:rFonts w:asciiTheme="majorHAnsi" w:hAnsiTheme="majorHAnsi"/>
                <w:color w:val="FFFFFF" w:themeColor="background1"/>
              </w:rPr>
              <w:br/>
              <w:t>(full name, complete title)</w:t>
            </w:r>
          </w:p>
        </w:tc>
      </w:tr>
      <w:tr w:rsidR="00B10724" w:rsidRPr="00A14BFD" w14:paraId="5AA70201" w14:textId="77777777" w:rsidTr="00801B17">
        <w:sdt>
          <w:sdtPr>
            <w:rPr>
              <w:rFonts w:asciiTheme="majorHAnsi" w:hAnsiTheme="majorHAnsi"/>
              <w:color w:val="auto"/>
            </w:rPr>
            <w:id w:val="-570654622"/>
            <w:placeholder>
              <w:docPart w:val="0D1E13D8E2474D9091C3BCFC0E67152A"/>
            </w:placeholder>
            <w:showingPlcHdr/>
            <w:date w:fullDate="2024-12-19T00:00:00Z">
              <w:dateFormat w:val="M/d/yyyy"/>
              <w:lid w:val="en-US"/>
              <w:storeMappedDataAs w:val="dateTime"/>
              <w:calendar w:val="gregorian"/>
            </w:date>
          </w:sdtPr>
          <w:sdtEndPr/>
          <w:sdtContent>
            <w:tc>
              <w:tcPr>
                <w:tcW w:w="1345" w:type="dxa"/>
                <w:tcBorders>
                  <w:top w:val="single" w:sz="4" w:space="0" w:color="000000" w:themeColor="text1"/>
                </w:tcBorders>
              </w:tcPr>
              <w:p w14:paraId="60BEE17E"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15DD9769"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V.01</w:t>
            </w:r>
          </w:p>
        </w:tc>
        <w:tc>
          <w:tcPr>
            <w:tcW w:w="3510" w:type="dxa"/>
          </w:tcPr>
          <w:p w14:paraId="71065B8D"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Initial version drafted with client.</w:t>
            </w:r>
          </w:p>
        </w:tc>
        <w:sdt>
          <w:sdtPr>
            <w:rPr>
              <w:rFonts w:asciiTheme="majorHAnsi" w:hAnsiTheme="majorHAnsi"/>
              <w:color w:val="auto"/>
            </w:rPr>
            <w:id w:val="-1689136529"/>
            <w:placeholder>
              <w:docPart w:val="62533F613E974DC29F7972AAF785385C"/>
            </w:placeholder>
            <w:showingPlcHdr/>
          </w:sdtPr>
          <w:sdtEndPr/>
          <w:sdtContent>
            <w:tc>
              <w:tcPr>
                <w:tcW w:w="3055" w:type="dxa"/>
              </w:tcPr>
              <w:p w14:paraId="1BF32A35"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1AD20613" w14:textId="77777777" w:rsidTr="00801B17">
        <w:sdt>
          <w:sdtPr>
            <w:rPr>
              <w:rFonts w:asciiTheme="majorHAnsi" w:hAnsiTheme="majorHAnsi"/>
              <w:color w:val="auto"/>
            </w:rPr>
            <w:id w:val="88667683"/>
            <w:placeholder>
              <w:docPart w:val="3FAB45092DA643FA956F3D044924DEEC"/>
            </w:placeholder>
            <w:showingPlcHdr/>
            <w:date w:fullDate="2024-12-19T00:00:00Z">
              <w:dateFormat w:val="M/d/yyyy"/>
              <w:lid w:val="en-US"/>
              <w:storeMappedDataAs w:val="dateTime"/>
              <w:calendar w:val="gregorian"/>
            </w:date>
          </w:sdtPr>
          <w:sdtEndPr/>
          <w:sdtContent>
            <w:tc>
              <w:tcPr>
                <w:tcW w:w="1345" w:type="dxa"/>
              </w:tcPr>
              <w:p w14:paraId="5404B688"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53DB54E6"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V.02</w:t>
            </w:r>
          </w:p>
        </w:tc>
        <w:sdt>
          <w:sdtPr>
            <w:rPr>
              <w:rFonts w:asciiTheme="majorHAnsi" w:hAnsiTheme="majorHAnsi"/>
              <w:color w:val="auto"/>
            </w:rPr>
            <w:id w:val="-1574662102"/>
            <w:placeholder>
              <w:docPart w:val="6FAC762F524F4CF5BB9156B0942C8416"/>
            </w:placeholder>
            <w:showingPlcHdr/>
          </w:sdtPr>
          <w:sdtEndPr/>
          <w:sdtContent>
            <w:tc>
              <w:tcPr>
                <w:tcW w:w="3510" w:type="dxa"/>
              </w:tcPr>
              <w:p w14:paraId="2054DF10"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2041620190"/>
            <w:placeholder>
              <w:docPart w:val="48CC42CC6E2842B3AA74938FA87B5160"/>
            </w:placeholder>
            <w:showingPlcHdr/>
          </w:sdtPr>
          <w:sdtEndPr/>
          <w:sdtContent>
            <w:tc>
              <w:tcPr>
                <w:tcW w:w="3055" w:type="dxa"/>
              </w:tcPr>
              <w:p w14:paraId="72FE24AD"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6E67AB82" w14:textId="77777777" w:rsidTr="00801B17">
        <w:sdt>
          <w:sdtPr>
            <w:rPr>
              <w:rFonts w:asciiTheme="majorHAnsi" w:hAnsiTheme="majorHAnsi"/>
              <w:color w:val="auto"/>
            </w:rPr>
            <w:id w:val="1664806672"/>
            <w:placeholder>
              <w:docPart w:val="178CE8CA861B44259D54380E9FB4A45E"/>
            </w:placeholder>
            <w:showingPlcHdr/>
            <w:date w:fullDate="2024-12-19T00:00:00Z">
              <w:dateFormat w:val="M/d/yyyy"/>
              <w:lid w:val="en-US"/>
              <w:storeMappedDataAs w:val="dateTime"/>
              <w:calendar w:val="gregorian"/>
            </w:date>
          </w:sdtPr>
          <w:sdtEndPr/>
          <w:sdtContent>
            <w:tc>
              <w:tcPr>
                <w:tcW w:w="1345" w:type="dxa"/>
              </w:tcPr>
              <w:p w14:paraId="063FB8E2"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55A46F7F"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V.03</w:t>
            </w:r>
          </w:p>
        </w:tc>
        <w:sdt>
          <w:sdtPr>
            <w:rPr>
              <w:rFonts w:asciiTheme="majorHAnsi" w:hAnsiTheme="majorHAnsi"/>
              <w:color w:val="auto"/>
            </w:rPr>
            <w:id w:val="-395891356"/>
            <w:placeholder>
              <w:docPart w:val="7AC3135D757F422AAF259EC65E25EE94"/>
            </w:placeholder>
            <w:showingPlcHdr/>
          </w:sdtPr>
          <w:sdtEndPr/>
          <w:sdtContent>
            <w:tc>
              <w:tcPr>
                <w:tcW w:w="3510" w:type="dxa"/>
              </w:tcPr>
              <w:p w14:paraId="20563A39"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574125456"/>
            <w:placeholder>
              <w:docPart w:val="CB79F8014C774236A9748D9512F15D28"/>
            </w:placeholder>
            <w:showingPlcHdr/>
          </w:sdtPr>
          <w:sdtEndPr/>
          <w:sdtContent>
            <w:tc>
              <w:tcPr>
                <w:tcW w:w="3055" w:type="dxa"/>
              </w:tcPr>
              <w:p w14:paraId="27046371"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2F3D94F0" w14:textId="77777777" w:rsidTr="00801B17">
        <w:sdt>
          <w:sdtPr>
            <w:rPr>
              <w:rFonts w:asciiTheme="majorHAnsi" w:hAnsiTheme="majorHAnsi"/>
              <w:color w:val="auto"/>
            </w:rPr>
            <w:id w:val="1938096160"/>
            <w:placeholder>
              <w:docPart w:val="13B033DCF6FF4A74BEB7352A9CFF1BF3"/>
            </w:placeholder>
            <w:showingPlcHdr/>
            <w:date w:fullDate="2024-12-19T00:00:00Z">
              <w:dateFormat w:val="M/d/yyyy"/>
              <w:lid w:val="en-US"/>
              <w:storeMappedDataAs w:val="dateTime"/>
              <w:calendar w:val="gregorian"/>
            </w:date>
          </w:sdtPr>
          <w:sdtEndPr/>
          <w:sdtContent>
            <w:tc>
              <w:tcPr>
                <w:tcW w:w="1345" w:type="dxa"/>
              </w:tcPr>
              <w:p w14:paraId="1A2B82AE"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124108C8"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V.04</w:t>
            </w:r>
          </w:p>
        </w:tc>
        <w:sdt>
          <w:sdtPr>
            <w:rPr>
              <w:rFonts w:asciiTheme="majorHAnsi" w:hAnsiTheme="majorHAnsi"/>
              <w:color w:val="auto"/>
            </w:rPr>
            <w:id w:val="1313903903"/>
            <w:placeholder>
              <w:docPart w:val="C6F7B03F11994042A70F135E9672A52C"/>
            </w:placeholder>
            <w:showingPlcHdr/>
          </w:sdtPr>
          <w:sdtEndPr/>
          <w:sdtContent>
            <w:tc>
              <w:tcPr>
                <w:tcW w:w="3510" w:type="dxa"/>
              </w:tcPr>
              <w:p w14:paraId="63FAA3A4"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1544938284"/>
            <w:placeholder>
              <w:docPart w:val="444F2F88930F44F2BEC6A4F163C6FDAD"/>
            </w:placeholder>
            <w:showingPlcHdr/>
          </w:sdtPr>
          <w:sdtEndPr/>
          <w:sdtContent>
            <w:tc>
              <w:tcPr>
                <w:tcW w:w="3055" w:type="dxa"/>
              </w:tcPr>
              <w:p w14:paraId="2164B341"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15E1A548" w14:textId="77777777" w:rsidTr="00801B17">
        <w:sdt>
          <w:sdtPr>
            <w:rPr>
              <w:rFonts w:asciiTheme="majorHAnsi" w:hAnsiTheme="majorHAnsi"/>
              <w:color w:val="auto"/>
            </w:rPr>
            <w:id w:val="547724005"/>
            <w:placeholder>
              <w:docPart w:val="ACA975F5055949998D3B1B7CF8338373"/>
            </w:placeholder>
            <w:showingPlcHdr/>
            <w:date w:fullDate="2024-12-19T00:00:00Z">
              <w:dateFormat w:val="M/d/yyyy"/>
              <w:lid w:val="en-US"/>
              <w:storeMappedDataAs w:val="dateTime"/>
              <w:calendar w:val="gregorian"/>
            </w:date>
          </w:sdtPr>
          <w:sdtEndPr/>
          <w:sdtContent>
            <w:tc>
              <w:tcPr>
                <w:tcW w:w="1345" w:type="dxa"/>
              </w:tcPr>
              <w:p w14:paraId="68878A3C"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32CF11D7"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V.05</w:t>
            </w:r>
          </w:p>
        </w:tc>
        <w:sdt>
          <w:sdtPr>
            <w:rPr>
              <w:rFonts w:asciiTheme="majorHAnsi" w:hAnsiTheme="majorHAnsi"/>
              <w:color w:val="auto"/>
            </w:rPr>
            <w:id w:val="502871239"/>
            <w:placeholder>
              <w:docPart w:val="6582E4A73FBB4F96BFB339DDBD1FD01F"/>
            </w:placeholder>
            <w:showingPlcHdr/>
          </w:sdtPr>
          <w:sdtEndPr/>
          <w:sdtContent>
            <w:tc>
              <w:tcPr>
                <w:tcW w:w="3510" w:type="dxa"/>
              </w:tcPr>
              <w:p w14:paraId="4CEC2A1D"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1001621178"/>
            <w:placeholder>
              <w:docPart w:val="EA1A9B4EEE774048A1ED0BE6A8FB124A"/>
            </w:placeholder>
            <w:showingPlcHdr/>
          </w:sdtPr>
          <w:sdtEndPr/>
          <w:sdtContent>
            <w:tc>
              <w:tcPr>
                <w:tcW w:w="3055" w:type="dxa"/>
              </w:tcPr>
              <w:p w14:paraId="1B187F8B"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48B83CA2" w14:textId="77777777" w:rsidTr="00801B17">
        <w:sdt>
          <w:sdtPr>
            <w:rPr>
              <w:rFonts w:asciiTheme="majorHAnsi" w:hAnsiTheme="majorHAnsi"/>
              <w:color w:val="auto"/>
            </w:rPr>
            <w:id w:val="-1788264302"/>
            <w:placeholder>
              <w:docPart w:val="54A7FB6446B94FF4983CA0F6B05C65CB"/>
            </w:placeholder>
            <w:showingPlcHdr/>
            <w:date w:fullDate="2024-12-19T00:00:00Z">
              <w:dateFormat w:val="M/d/yyyy"/>
              <w:lid w:val="en-US"/>
              <w:storeMappedDataAs w:val="dateTime"/>
              <w:calendar w:val="gregorian"/>
            </w:date>
          </w:sdtPr>
          <w:sdtEndPr/>
          <w:sdtContent>
            <w:tc>
              <w:tcPr>
                <w:tcW w:w="1345" w:type="dxa"/>
              </w:tcPr>
              <w:p w14:paraId="0C8E6DF6"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4F1D2FB0"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V.06</w:t>
            </w:r>
          </w:p>
        </w:tc>
        <w:sdt>
          <w:sdtPr>
            <w:rPr>
              <w:rFonts w:asciiTheme="majorHAnsi" w:hAnsiTheme="majorHAnsi"/>
              <w:color w:val="auto"/>
            </w:rPr>
            <w:id w:val="-846784950"/>
            <w:placeholder>
              <w:docPart w:val="90C532D07A644F99B8F2B7A650A556CB"/>
            </w:placeholder>
            <w:showingPlcHdr/>
          </w:sdtPr>
          <w:sdtEndPr/>
          <w:sdtContent>
            <w:tc>
              <w:tcPr>
                <w:tcW w:w="3510" w:type="dxa"/>
              </w:tcPr>
              <w:p w14:paraId="2DBB4B0E"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1549730774"/>
            <w:placeholder>
              <w:docPart w:val="E40FC279ABDD49B589DF2EBC100445E7"/>
            </w:placeholder>
            <w:showingPlcHdr/>
          </w:sdtPr>
          <w:sdtEndPr/>
          <w:sdtContent>
            <w:tc>
              <w:tcPr>
                <w:tcW w:w="3055" w:type="dxa"/>
              </w:tcPr>
              <w:p w14:paraId="053B22F1"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6B1659A5" w14:textId="77777777" w:rsidTr="00801B17">
        <w:sdt>
          <w:sdtPr>
            <w:rPr>
              <w:rFonts w:asciiTheme="majorHAnsi" w:hAnsiTheme="majorHAnsi"/>
              <w:color w:val="auto"/>
            </w:rPr>
            <w:id w:val="1313134322"/>
            <w:placeholder>
              <w:docPart w:val="AAB707E472FD44E69244382ACB3E26FE"/>
            </w:placeholder>
            <w:showingPlcHdr/>
            <w:date w:fullDate="2024-12-19T00:00:00Z">
              <w:dateFormat w:val="M/d/yyyy"/>
              <w:lid w:val="en-US"/>
              <w:storeMappedDataAs w:val="dateTime"/>
              <w:calendar w:val="gregorian"/>
            </w:date>
          </w:sdtPr>
          <w:sdtEndPr/>
          <w:sdtContent>
            <w:tc>
              <w:tcPr>
                <w:tcW w:w="1345" w:type="dxa"/>
              </w:tcPr>
              <w:p w14:paraId="5EFAFED2"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5E0EB4AD"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V.07</w:t>
            </w:r>
          </w:p>
        </w:tc>
        <w:sdt>
          <w:sdtPr>
            <w:rPr>
              <w:rFonts w:asciiTheme="majorHAnsi" w:hAnsiTheme="majorHAnsi"/>
              <w:color w:val="auto"/>
            </w:rPr>
            <w:id w:val="696043619"/>
            <w:placeholder>
              <w:docPart w:val="03F96D16DBE74A32AB5D180F6561D56D"/>
            </w:placeholder>
            <w:showingPlcHdr/>
          </w:sdtPr>
          <w:sdtEndPr/>
          <w:sdtContent>
            <w:tc>
              <w:tcPr>
                <w:tcW w:w="3510" w:type="dxa"/>
              </w:tcPr>
              <w:p w14:paraId="75362A62"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1016423759"/>
            <w:placeholder>
              <w:docPart w:val="850128CBB8CB4D7C91605661AEF40FF3"/>
            </w:placeholder>
            <w:showingPlcHdr/>
          </w:sdtPr>
          <w:sdtEndPr/>
          <w:sdtContent>
            <w:tc>
              <w:tcPr>
                <w:tcW w:w="3055" w:type="dxa"/>
              </w:tcPr>
              <w:p w14:paraId="3A04F421"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21B4705F" w14:textId="77777777" w:rsidTr="00801B17">
        <w:sdt>
          <w:sdtPr>
            <w:rPr>
              <w:rFonts w:asciiTheme="majorHAnsi" w:hAnsiTheme="majorHAnsi"/>
              <w:color w:val="auto"/>
            </w:rPr>
            <w:id w:val="1699653419"/>
            <w:placeholder>
              <w:docPart w:val="2284ABD21E004B599E326F5C584D0084"/>
            </w:placeholder>
            <w:showingPlcHdr/>
            <w:date w:fullDate="2024-12-19T00:00:00Z">
              <w:dateFormat w:val="M/d/yyyy"/>
              <w:lid w:val="en-US"/>
              <w:storeMappedDataAs w:val="dateTime"/>
              <w:calendar w:val="gregorian"/>
            </w:date>
          </w:sdtPr>
          <w:sdtEndPr/>
          <w:sdtContent>
            <w:tc>
              <w:tcPr>
                <w:tcW w:w="1345" w:type="dxa"/>
              </w:tcPr>
              <w:p w14:paraId="537A0FF8"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0CC36ED8"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V.08</w:t>
            </w:r>
          </w:p>
        </w:tc>
        <w:sdt>
          <w:sdtPr>
            <w:rPr>
              <w:rFonts w:asciiTheme="majorHAnsi" w:hAnsiTheme="majorHAnsi"/>
              <w:color w:val="auto"/>
            </w:rPr>
            <w:id w:val="1383446732"/>
            <w:placeholder>
              <w:docPart w:val="2076CFD6B2CC4DAF879BCF6C3643AD74"/>
            </w:placeholder>
            <w:showingPlcHdr/>
          </w:sdtPr>
          <w:sdtEndPr/>
          <w:sdtContent>
            <w:tc>
              <w:tcPr>
                <w:tcW w:w="3510" w:type="dxa"/>
              </w:tcPr>
              <w:p w14:paraId="40800E77"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1132365709"/>
            <w:placeholder>
              <w:docPart w:val="F720EA7CD6854508A753EE9630A67955"/>
            </w:placeholder>
            <w:showingPlcHdr/>
          </w:sdtPr>
          <w:sdtEndPr/>
          <w:sdtContent>
            <w:tc>
              <w:tcPr>
                <w:tcW w:w="3055" w:type="dxa"/>
              </w:tcPr>
              <w:p w14:paraId="0BB7B557"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64384691" w14:textId="77777777" w:rsidTr="00801B17">
        <w:sdt>
          <w:sdtPr>
            <w:rPr>
              <w:rFonts w:asciiTheme="majorHAnsi" w:hAnsiTheme="majorHAnsi"/>
              <w:color w:val="auto"/>
            </w:rPr>
            <w:id w:val="-346103623"/>
            <w:placeholder>
              <w:docPart w:val="0BA060EB42FB40BCA195685142CB09A5"/>
            </w:placeholder>
            <w:showingPlcHdr/>
            <w:date w:fullDate="2024-12-19T00:00:00Z">
              <w:dateFormat w:val="M/d/yyyy"/>
              <w:lid w:val="en-US"/>
              <w:storeMappedDataAs w:val="dateTime"/>
              <w:calendar w:val="gregorian"/>
            </w:date>
          </w:sdtPr>
          <w:sdtEndPr/>
          <w:sdtContent>
            <w:tc>
              <w:tcPr>
                <w:tcW w:w="1345" w:type="dxa"/>
              </w:tcPr>
              <w:p w14:paraId="2247B4F8"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33F65A5F"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V.09</w:t>
            </w:r>
          </w:p>
        </w:tc>
        <w:sdt>
          <w:sdtPr>
            <w:rPr>
              <w:rFonts w:asciiTheme="majorHAnsi" w:hAnsiTheme="majorHAnsi"/>
              <w:color w:val="auto"/>
            </w:rPr>
            <w:id w:val="332650542"/>
            <w:placeholder>
              <w:docPart w:val="30C0AD3A82B44C1BBF71964345C2AF48"/>
            </w:placeholder>
            <w:showingPlcHdr/>
          </w:sdtPr>
          <w:sdtEndPr/>
          <w:sdtContent>
            <w:tc>
              <w:tcPr>
                <w:tcW w:w="3510" w:type="dxa"/>
              </w:tcPr>
              <w:p w14:paraId="0CF5C4E8"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315964999"/>
            <w:placeholder>
              <w:docPart w:val="C813CF3B2D884275B9D302F0253C8398"/>
            </w:placeholder>
            <w:showingPlcHdr/>
          </w:sdtPr>
          <w:sdtEndPr/>
          <w:sdtContent>
            <w:tc>
              <w:tcPr>
                <w:tcW w:w="3055" w:type="dxa"/>
              </w:tcPr>
              <w:p w14:paraId="4B8FBC51"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5D1C5053" w14:textId="77777777" w:rsidTr="00801B17">
        <w:sdt>
          <w:sdtPr>
            <w:rPr>
              <w:rFonts w:asciiTheme="majorHAnsi" w:hAnsiTheme="majorHAnsi"/>
              <w:color w:val="auto"/>
            </w:rPr>
            <w:id w:val="-1426266766"/>
            <w:placeholder>
              <w:docPart w:val="D82A3FE8B9554A02930D96971B3EDC86"/>
            </w:placeholder>
            <w:showingPlcHdr/>
            <w:date w:fullDate="2024-12-19T00:00:00Z">
              <w:dateFormat w:val="M/d/yyyy"/>
              <w:lid w:val="en-US"/>
              <w:storeMappedDataAs w:val="dateTime"/>
              <w:calendar w:val="gregorian"/>
            </w:date>
          </w:sdtPr>
          <w:sdtEndPr/>
          <w:sdtContent>
            <w:tc>
              <w:tcPr>
                <w:tcW w:w="1345" w:type="dxa"/>
              </w:tcPr>
              <w:p w14:paraId="5DF80C07"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0FF26334"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V.10</w:t>
            </w:r>
          </w:p>
        </w:tc>
        <w:sdt>
          <w:sdtPr>
            <w:rPr>
              <w:rFonts w:asciiTheme="majorHAnsi" w:hAnsiTheme="majorHAnsi"/>
              <w:color w:val="auto"/>
            </w:rPr>
            <w:id w:val="-145900102"/>
            <w:placeholder>
              <w:docPart w:val="1F3863AB252C40F881B5671E0A1C8153"/>
            </w:placeholder>
            <w:showingPlcHdr/>
          </w:sdtPr>
          <w:sdtEndPr/>
          <w:sdtContent>
            <w:tc>
              <w:tcPr>
                <w:tcW w:w="3510" w:type="dxa"/>
              </w:tcPr>
              <w:p w14:paraId="60D482A1"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1941794440"/>
            <w:placeholder>
              <w:docPart w:val="363125EF27DB42598477CDD27EAA2E5D"/>
            </w:placeholder>
            <w:showingPlcHdr/>
          </w:sdtPr>
          <w:sdtEndPr/>
          <w:sdtContent>
            <w:tc>
              <w:tcPr>
                <w:tcW w:w="3055" w:type="dxa"/>
              </w:tcPr>
              <w:p w14:paraId="53A431EE"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7E6C5F81" w14:textId="77777777" w:rsidTr="00801B17">
        <w:sdt>
          <w:sdtPr>
            <w:rPr>
              <w:rFonts w:asciiTheme="majorHAnsi" w:hAnsiTheme="majorHAnsi"/>
              <w:color w:val="auto"/>
            </w:rPr>
            <w:id w:val="1551193915"/>
            <w:placeholder>
              <w:docPart w:val="BA66E6E9056442BEBA4DA43D45E07887"/>
            </w:placeholder>
            <w:showingPlcHdr/>
            <w:date w:fullDate="2024-12-19T00:00:00Z">
              <w:dateFormat w:val="M/d/yyyy"/>
              <w:lid w:val="en-US"/>
              <w:storeMappedDataAs w:val="dateTime"/>
              <w:calendar w:val="gregorian"/>
            </w:date>
          </w:sdtPr>
          <w:sdtEndPr/>
          <w:sdtContent>
            <w:tc>
              <w:tcPr>
                <w:tcW w:w="1345" w:type="dxa"/>
              </w:tcPr>
              <w:p w14:paraId="22426A54"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68F5DAC0"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V.11</w:t>
            </w:r>
          </w:p>
        </w:tc>
        <w:sdt>
          <w:sdtPr>
            <w:rPr>
              <w:rFonts w:asciiTheme="majorHAnsi" w:hAnsiTheme="majorHAnsi"/>
              <w:color w:val="auto"/>
            </w:rPr>
            <w:id w:val="-674573554"/>
            <w:placeholder>
              <w:docPart w:val="A5CA1F45704D4B6FB14053E1C48E0D97"/>
            </w:placeholder>
            <w:showingPlcHdr/>
          </w:sdtPr>
          <w:sdtEndPr/>
          <w:sdtContent>
            <w:tc>
              <w:tcPr>
                <w:tcW w:w="3510" w:type="dxa"/>
              </w:tcPr>
              <w:p w14:paraId="3AD5E778"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887694882"/>
            <w:placeholder>
              <w:docPart w:val="86C2E2E37AA44E20B44AEFCEEF548B87"/>
            </w:placeholder>
            <w:showingPlcHdr/>
          </w:sdtPr>
          <w:sdtEndPr/>
          <w:sdtContent>
            <w:tc>
              <w:tcPr>
                <w:tcW w:w="3055" w:type="dxa"/>
              </w:tcPr>
              <w:p w14:paraId="3B1DB9C4"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r w:rsidR="00B10724" w:rsidRPr="00A14BFD" w14:paraId="41893557" w14:textId="77777777" w:rsidTr="00801B17">
        <w:sdt>
          <w:sdtPr>
            <w:rPr>
              <w:rFonts w:asciiTheme="majorHAnsi" w:hAnsiTheme="majorHAnsi"/>
              <w:color w:val="auto"/>
            </w:rPr>
            <w:id w:val="-1642566429"/>
            <w:placeholder>
              <w:docPart w:val="07618589B6074155A5363BB96A0BD01D"/>
            </w:placeholder>
            <w:showingPlcHdr/>
            <w:date w:fullDate="2024-12-19T00:00:00Z">
              <w:dateFormat w:val="M/d/yyyy"/>
              <w:lid w:val="en-US"/>
              <w:storeMappedDataAs w:val="dateTime"/>
              <w:calendar w:val="gregorian"/>
            </w:date>
          </w:sdtPr>
          <w:sdtEndPr/>
          <w:sdtContent>
            <w:tc>
              <w:tcPr>
                <w:tcW w:w="1345" w:type="dxa"/>
              </w:tcPr>
              <w:p w14:paraId="1E98C6C2" w14:textId="77777777" w:rsidR="00B10724" w:rsidRPr="00A14BFD" w:rsidRDefault="00B10724" w:rsidP="00801B17">
                <w:pPr>
                  <w:pStyle w:val="TableMainRowsandColumns"/>
                  <w:keepNext w:val="0"/>
                  <w:rPr>
                    <w:rFonts w:asciiTheme="majorHAnsi" w:hAnsiTheme="majorHAnsi"/>
                    <w:color w:val="auto"/>
                  </w:rPr>
                </w:pPr>
                <w:r w:rsidRPr="00A14BFD">
                  <w:rPr>
                    <w:rStyle w:val="PlaceholderText"/>
                    <w:rFonts w:asciiTheme="majorHAnsi" w:hAnsiTheme="majorHAnsi"/>
                    <w:color w:val="auto"/>
                  </w:rPr>
                  <w:tab/>
                </w:r>
              </w:p>
            </w:tc>
          </w:sdtContent>
        </w:sdt>
        <w:tc>
          <w:tcPr>
            <w:tcW w:w="1440" w:type="dxa"/>
          </w:tcPr>
          <w:p w14:paraId="660DD3B8"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V.12</w:t>
            </w:r>
          </w:p>
        </w:tc>
        <w:sdt>
          <w:sdtPr>
            <w:rPr>
              <w:rFonts w:asciiTheme="majorHAnsi" w:hAnsiTheme="majorHAnsi"/>
              <w:color w:val="auto"/>
            </w:rPr>
            <w:id w:val="88751170"/>
            <w:placeholder>
              <w:docPart w:val="9BA67DE1A48A454ABEF960D838434716"/>
            </w:placeholder>
            <w:showingPlcHdr/>
          </w:sdtPr>
          <w:sdtEndPr/>
          <w:sdtContent>
            <w:tc>
              <w:tcPr>
                <w:tcW w:w="3510" w:type="dxa"/>
              </w:tcPr>
              <w:p w14:paraId="3B80327B"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sdt>
          <w:sdtPr>
            <w:rPr>
              <w:rFonts w:asciiTheme="majorHAnsi" w:hAnsiTheme="majorHAnsi"/>
              <w:color w:val="auto"/>
            </w:rPr>
            <w:id w:val="-304085905"/>
            <w:placeholder>
              <w:docPart w:val="FF4DF99602E742B79BE0458BDCCEDD3D"/>
            </w:placeholder>
            <w:showingPlcHdr/>
          </w:sdtPr>
          <w:sdtEndPr/>
          <w:sdtContent>
            <w:tc>
              <w:tcPr>
                <w:tcW w:w="3055" w:type="dxa"/>
              </w:tcPr>
              <w:p w14:paraId="401D5D18" w14:textId="77777777" w:rsidR="00B10724" w:rsidRPr="00A14BFD" w:rsidRDefault="00B10724" w:rsidP="00801B17">
                <w:pPr>
                  <w:pStyle w:val="TableMainRowsandColumns"/>
                  <w:keepNext w:val="0"/>
                  <w:rPr>
                    <w:rFonts w:asciiTheme="majorHAnsi" w:hAnsiTheme="majorHAnsi"/>
                    <w:color w:val="auto"/>
                  </w:rPr>
                </w:pPr>
                <w:r w:rsidRPr="00A14BFD">
                  <w:rPr>
                    <w:rFonts w:asciiTheme="majorHAnsi" w:hAnsiTheme="majorHAnsi"/>
                    <w:color w:val="auto"/>
                  </w:rPr>
                  <w:tab/>
                </w:r>
                <w:r w:rsidRPr="00A14BFD">
                  <w:rPr>
                    <w:rFonts w:asciiTheme="majorHAnsi" w:hAnsiTheme="majorHAnsi"/>
                    <w:color w:val="auto"/>
                  </w:rPr>
                  <w:tab/>
                </w:r>
              </w:p>
            </w:tc>
          </w:sdtContent>
        </w:sdt>
      </w:tr>
    </w:tbl>
    <w:p w14:paraId="6292BA9F" w14:textId="77777777" w:rsidR="00B168F8" w:rsidRDefault="00B168F8" w:rsidP="00B168F8"/>
    <w:p w14:paraId="14A12051" w14:textId="77777777" w:rsidR="00B10724" w:rsidRDefault="00B10724" w:rsidP="00B168F8">
      <w:pPr>
        <w:pStyle w:val="Heading2"/>
      </w:pPr>
    </w:p>
    <w:p w14:paraId="053DF747" w14:textId="731C02B7" w:rsidR="00B168F8" w:rsidRDefault="00B168F8" w:rsidP="00B10724">
      <w:pPr>
        <w:pStyle w:val="Heading2"/>
      </w:pPr>
      <w:bookmarkStart w:id="2" w:name="_Toc241135014"/>
      <w:r>
        <w:lastRenderedPageBreak/>
        <w:t>Data Requestor Details</w:t>
      </w:r>
      <w:bookmarkEnd w:id="2"/>
    </w:p>
    <w:p w14:paraId="3BB77F49" w14:textId="0BCB9469" w:rsidR="00B168F8" w:rsidRDefault="00B168F8" w:rsidP="00B10724">
      <w:pPr>
        <w:pStyle w:val="Heading3"/>
      </w:pPr>
      <w:bookmarkStart w:id="3" w:name="_Toc241135015"/>
      <w:r>
        <w:t>General Project Details</w:t>
      </w:r>
      <w:bookmarkEnd w:id="3"/>
    </w:p>
    <w:tbl>
      <w:tblPr>
        <w:tblStyle w:val="TableGrid"/>
        <w:tblW w:w="0" w:type="auto"/>
        <w:tblInd w:w="-5" w:type="dxa"/>
        <w:tblLook w:val="04A0" w:firstRow="1" w:lastRow="0" w:firstColumn="1" w:lastColumn="0" w:noHBand="0" w:noVBand="1"/>
      </w:tblPr>
      <w:tblGrid>
        <w:gridCol w:w="4410"/>
        <w:gridCol w:w="2337"/>
        <w:gridCol w:w="2608"/>
      </w:tblGrid>
      <w:tr w:rsidR="00B10724" w:rsidRPr="00A14BFD" w14:paraId="4EC955CA" w14:textId="77777777" w:rsidTr="00801B17">
        <w:tc>
          <w:tcPr>
            <w:tcW w:w="4410" w:type="dxa"/>
            <w:shd w:val="clear" w:color="auto" w:fill="F6F3F6" w:themeFill="background2"/>
          </w:tcPr>
          <w:p w14:paraId="2C3B9BF9"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Project Title: </w:t>
            </w:r>
          </w:p>
        </w:tc>
        <w:sdt>
          <w:sdtPr>
            <w:rPr>
              <w:rFonts w:asciiTheme="majorHAnsi" w:hAnsiTheme="majorHAnsi"/>
            </w:rPr>
            <w:id w:val="-813792701"/>
            <w:placeholder>
              <w:docPart w:val="8B4A16F9FD8E406FA423698B38D95B99"/>
            </w:placeholder>
            <w:showingPlcHdr/>
          </w:sdtPr>
          <w:sdtEndPr/>
          <w:sdtContent>
            <w:tc>
              <w:tcPr>
                <w:tcW w:w="4945" w:type="dxa"/>
                <w:gridSpan w:val="2"/>
              </w:tcPr>
              <w:p w14:paraId="05DB72A2"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57E509E7" w14:textId="77777777" w:rsidTr="00801B17">
        <w:tc>
          <w:tcPr>
            <w:tcW w:w="4410" w:type="dxa"/>
            <w:shd w:val="clear" w:color="auto" w:fill="F6F3F6" w:themeFill="background2"/>
          </w:tcPr>
          <w:p w14:paraId="1CED1547"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Application Start Date: </w:t>
            </w:r>
          </w:p>
        </w:tc>
        <w:sdt>
          <w:sdtPr>
            <w:rPr>
              <w:rFonts w:asciiTheme="majorHAnsi" w:hAnsiTheme="majorHAnsi"/>
            </w:rPr>
            <w:id w:val="-282657052"/>
            <w:placeholder>
              <w:docPart w:val="E687C55BB1054F43BF564BDB4EF241F6"/>
            </w:placeholder>
            <w:showingPlcHdr/>
            <w:date w:fullDate="2024-12-19T00:00:00Z">
              <w:dateFormat w:val="M/d/yyyy"/>
              <w:lid w:val="en-US"/>
              <w:storeMappedDataAs w:val="dateTime"/>
              <w:calendar w:val="gregorian"/>
            </w:date>
          </w:sdtPr>
          <w:sdtEndPr/>
          <w:sdtContent>
            <w:tc>
              <w:tcPr>
                <w:tcW w:w="4945" w:type="dxa"/>
                <w:gridSpan w:val="2"/>
              </w:tcPr>
              <w:p w14:paraId="4E56180A" w14:textId="77777777" w:rsidR="00B10724" w:rsidRPr="00A14BFD" w:rsidRDefault="00B10724" w:rsidP="00801B17">
                <w:pPr>
                  <w:pStyle w:val="TableMainRowsandColumns"/>
                  <w:rPr>
                    <w:rFonts w:asciiTheme="majorHAnsi" w:hAnsiTheme="majorHAnsi"/>
                  </w:rPr>
                </w:pPr>
                <w:r w:rsidRPr="00A14BFD">
                  <w:rPr>
                    <w:rStyle w:val="PlaceholderText"/>
                    <w:rFonts w:asciiTheme="majorHAnsi" w:hAnsiTheme="majorHAnsi"/>
                  </w:rPr>
                  <w:tab/>
                </w:r>
              </w:p>
            </w:tc>
          </w:sdtContent>
        </w:sdt>
      </w:tr>
      <w:tr w:rsidR="00B10724" w:rsidRPr="00A14BFD" w14:paraId="48EC767C" w14:textId="77777777" w:rsidTr="00801B17">
        <w:tc>
          <w:tcPr>
            <w:tcW w:w="4410" w:type="dxa"/>
            <w:shd w:val="clear" w:color="auto" w:fill="F6F3F6" w:themeFill="background2"/>
          </w:tcPr>
          <w:p w14:paraId="08B9CDB2"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Requested Project Delivery Date: </w:t>
            </w:r>
          </w:p>
        </w:tc>
        <w:sdt>
          <w:sdtPr>
            <w:rPr>
              <w:rFonts w:asciiTheme="majorHAnsi" w:hAnsiTheme="majorHAnsi"/>
            </w:rPr>
            <w:id w:val="-1202093356"/>
            <w:placeholder>
              <w:docPart w:val="028FA088FFCA48D0A0B251F4D3B57799"/>
            </w:placeholder>
            <w:showingPlcHdr/>
            <w:date w:fullDate="2024-12-19T00:00:00Z">
              <w:dateFormat w:val="M/d/yyyy"/>
              <w:lid w:val="en-US"/>
              <w:storeMappedDataAs w:val="dateTime"/>
              <w:calendar w:val="gregorian"/>
            </w:date>
          </w:sdtPr>
          <w:sdtEndPr/>
          <w:sdtContent>
            <w:tc>
              <w:tcPr>
                <w:tcW w:w="4945" w:type="dxa"/>
                <w:gridSpan w:val="2"/>
              </w:tcPr>
              <w:p w14:paraId="5B14D2EB" w14:textId="77777777" w:rsidR="00B10724" w:rsidRPr="00A14BFD" w:rsidRDefault="00B10724" w:rsidP="00801B17">
                <w:pPr>
                  <w:pStyle w:val="TableMainRowsandColumns"/>
                  <w:rPr>
                    <w:rFonts w:asciiTheme="majorHAnsi" w:hAnsiTheme="majorHAnsi"/>
                  </w:rPr>
                </w:pPr>
                <w:r w:rsidRPr="00A14BFD">
                  <w:rPr>
                    <w:rStyle w:val="PlaceholderText"/>
                    <w:rFonts w:asciiTheme="majorHAnsi" w:hAnsiTheme="majorHAnsi"/>
                  </w:rPr>
                  <w:tab/>
                </w:r>
              </w:p>
            </w:tc>
          </w:sdtContent>
        </w:sdt>
      </w:tr>
      <w:tr w:rsidR="00B10724" w:rsidRPr="00A14BFD" w14:paraId="50113D76" w14:textId="77777777" w:rsidTr="00801B17">
        <w:tc>
          <w:tcPr>
            <w:tcW w:w="4410" w:type="dxa"/>
            <w:shd w:val="clear" w:color="auto" w:fill="F6F3F6" w:themeFill="background2"/>
          </w:tcPr>
          <w:p w14:paraId="328A4937"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Client Organization (legal name): </w:t>
            </w:r>
          </w:p>
        </w:tc>
        <w:sdt>
          <w:sdtPr>
            <w:rPr>
              <w:rFonts w:asciiTheme="majorHAnsi" w:hAnsiTheme="majorHAnsi"/>
            </w:rPr>
            <w:id w:val="-230463400"/>
            <w:placeholder>
              <w:docPart w:val="5328A0B3BA894800B9CB6DACE5AF8973"/>
            </w:placeholder>
            <w:showingPlcHdr/>
          </w:sdtPr>
          <w:sdtEndPr/>
          <w:sdtContent>
            <w:tc>
              <w:tcPr>
                <w:tcW w:w="4945" w:type="dxa"/>
                <w:gridSpan w:val="2"/>
              </w:tcPr>
              <w:p w14:paraId="7E279878"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419308BE" w14:textId="77777777" w:rsidTr="00801B17">
        <w:tc>
          <w:tcPr>
            <w:tcW w:w="4410" w:type="dxa"/>
            <w:shd w:val="clear" w:color="auto" w:fill="F6F3F6" w:themeFill="background2"/>
          </w:tcPr>
          <w:p w14:paraId="406FBA19"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Client Organization Address: </w:t>
            </w:r>
          </w:p>
        </w:tc>
        <w:sdt>
          <w:sdtPr>
            <w:rPr>
              <w:rFonts w:asciiTheme="majorHAnsi" w:hAnsiTheme="majorHAnsi"/>
            </w:rPr>
            <w:id w:val="-178821657"/>
            <w:placeholder>
              <w:docPart w:val="8B025FA2D8044061AFB5B02F1A4CDCFD"/>
            </w:placeholder>
            <w:showingPlcHdr/>
          </w:sdtPr>
          <w:sdtEndPr/>
          <w:sdtContent>
            <w:tc>
              <w:tcPr>
                <w:tcW w:w="4945" w:type="dxa"/>
                <w:gridSpan w:val="2"/>
              </w:tcPr>
              <w:p w14:paraId="19432FF2"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1F3B8439" w14:textId="77777777" w:rsidTr="00801B17">
        <w:tc>
          <w:tcPr>
            <w:tcW w:w="4410" w:type="dxa"/>
            <w:shd w:val="clear" w:color="auto" w:fill="F6F3F6" w:themeFill="background2"/>
          </w:tcPr>
          <w:p w14:paraId="40C332D8"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CIVHC can publicly share the </w:t>
            </w:r>
            <w:r w:rsidRPr="00A14BFD">
              <w:rPr>
                <w:rFonts w:asciiTheme="majorHAnsi" w:hAnsiTheme="majorHAnsi"/>
                <w:color w:val="auto"/>
              </w:rPr>
              <w:br/>
              <w:t xml:space="preserve">Client Organization’s name </w:t>
            </w:r>
            <w:r w:rsidRPr="00A14BFD">
              <w:rPr>
                <w:rFonts w:asciiTheme="majorHAnsi" w:hAnsiTheme="majorHAnsi"/>
                <w:color w:val="auto"/>
              </w:rPr>
              <w:br/>
              <w:t xml:space="preserve">in its </w:t>
            </w:r>
            <w:hyperlink r:id="rId9" w:history="1">
              <w:r w:rsidRPr="00A14BFD">
                <w:rPr>
                  <w:rStyle w:val="Hyperlink"/>
                  <w:rFonts w:asciiTheme="majorHAnsi" w:hAnsiTheme="majorHAnsi"/>
                </w:rPr>
                <w:t>Change Agent Index</w:t>
              </w:r>
            </w:hyperlink>
            <w:r w:rsidRPr="00A14BFD">
              <w:rPr>
                <w:rFonts w:asciiTheme="majorHAnsi" w:hAnsiTheme="majorHAnsi"/>
                <w:color w:val="auto"/>
              </w:rPr>
              <w:t xml:space="preserve">. </w:t>
            </w:r>
          </w:p>
        </w:tc>
        <w:tc>
          <w:tcPr>
            <w:tcW w:w="2337" w:type="dxa"/>
            <w:tcBorders>
              <w:right w:val="nil"/>
            </w:tcBorders>
            <w:vAlign w:val="center"/>
          </w:tcPr>
          <w:p w14:paraId="1B826FCC" w14:textId="77777777" w:rsidR="00B10724" w:rsidRPr="00A14BFD" w:rsidRDefault="00954A12" w:rsidP="00801B17">
            <w:pPr>
              <w:pStyle w:val="TableMainRowsandColumns"/>
              <w:ind w:left="720"/>
              <w:jc w:val="center"/>
              <w:rPr>
                <w:rFonts w:asciiTheme="majorHAnsi" w:hAnsiTheme="majorHAnsi"/>
                <w:color w:val="auto"/>
              </w:rPr>
            </w:pPr>
            <w:sdt>
              <w:sdtPr>
                <w:rPr>
                  <w:rFonts w:asciiTheme="majorHAnsi" w:hAnsiTheme="majorHAnsi"/>
                  <w:color w:val="auto"/>
                </w:rPr>
                <w:id w:val="-1653982077"/>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Yes</w:t>
            </w:r>
          </w:p>
        </w:tc>
        <w:tc>
          <w:tcPr>
            <w:tcW w:w="2608" w:type="dxa"/>
            <w:tcBorders>
              <w:left w:val="nil"/>
            </w:tcBorders>
            <w:vAlign w:val="center"/>
          </w:tcPr>
          <w:p w14:paraId="7607AB17" w14:textId="77777777" w:rsidR="00B10724" w:rsidRPr="00A14BFD" w:rsidRDefault="00954A12" w:rsidP="00801B17">
            <w:pPr>
              <w:pStyle w:val="TableMainRowsandColumns"/>
              <w:rPr>
                <w:rFonts w:asciiTheme="majorHAnsi" w:hAnsiTheme="majorHAnsi"/>
                <w:color w:val="auto"/>
              </w:rPr>
            </w:pPr>
            <w:sdt>
              <w:sdtPr>
                <w:rPr>
                  <w:rFonts w:asciiTheme="majorHAnsi" w:hAnsiTheme="majorHAnsi"/>
                  <w:color w:val="auto"/>
                </w:rPr>
                <w:id w:val="-1114522727"/>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No</w:t>
            </w:r>
          </w:p>
        </w:tc>
      </w:tr>
      <w:tr w:rsidR="00B10724" w:rsidRPr="00A14BFD" w14:paraId="0DCEA87D" w14:textId="77777777" w:rsidTr="00801B17">
        <w:tc>
          <w:tcPr>
            <w:tcW w:w="9355" w:type="dxa"/>
            <w:gridSpan w:val="3"/>
            <w:shd w:val="clear" w:color="auto" w:fill="002C4E" w:themeFill="accent1"/>
          </w:tcPr>
          <w:p w14:paraId="494C43B7" w14:textId="77777777" w:rsidR="00B10724" w:rsidRPr="00A14BFD" w:rsidRDefault="00B10724" w:rsidP="00801B17">
            <w:pPr>
              <w:pStyle w:val="TableMainRowsandColumns"/>
              <w:jc w:val="center"/>
              <w:rPr>
                <w:rFonts w:asciiTheme="majorHAnsi" w:hAnsiTheme="majorHAnsi"/>
                <w:b/>
                <w:bCs/>
                <w:color w:val="FFFFFF" w:themeColor="background1"/>
                <w:sz w:val="30"/>
                <w:szCs w:val="30"/>
              </w:rPr>
            </w:pPr>
            <w:r w:rsidRPr="00A14BFD">
              <w:rPr>
                <w:rFonts w:asciiTheme="majorHAnsi" w:hAnsiTheme="majorHAnsi"/>
                <w:b/>
                <w:bCs/>
                <w:color w:val="auto"/>
                <w:sz w:val="30"/>
                <w:szCs w:val="30"/>
              </w:rPr>
              <w:t>To be completed by CIVHC staff</w:t>
            </w:r>
          </w:p>
        </w:tc>
      </w:tr>
      <w:tr w:rsidR="00B10724" w:rsidRPr="00A14BFD" w14:paraId="741F0C69" w14:textId="77777777" w:rsidTr="00B10724">
        <w:tc>
          <w:tcPr>
            <w:tcW w:w="4410" w:type="dxa"/>
            <w:shd w:val="clear" w:color="auto" w:fill="D2EBFF" w:themeFill="text2" w:themeFillTint="1A"/>
          </w:tcPr>
          <w:p w14:paraId="4C227131"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 xml:space="preserve">CIVHC Contact (full name, complete title): </w:t>
            </w:r>
          </w:p>
        </w:tc>
        <w:sdt>
          <w:sdtPr>
            <w:rPr>
              <w:rFonts w:asciiTheme="majorHAnsi" w:hAnsiTheme="majorHAnsi"/>
            </w:rPr>
            <w:id w:val="1538467576"/>
            <w:placeholder>
              <w:docPart w:val="287DA865A3324555B42EC76301E4CD3A"/>
            </w:placeholder>
            <w:showingPlcHdr/>
          </w:sdtPr>
          <w:sdtEndPr/>
          <w:sdtContent>
            <w:tc>
              <w:tcPr>
                <w:tcW w:w="4945" w:type="dxa"/>
                <w:gridSpan w:val="2"/>
                <w:shd w:val="clear" w:color="auto" w:fill="FFFFFF" w:themeFill="background1"/>
              </w:tcPr>
              <w:p w14:paraId="605D3DF7"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1B80DC45" w14:textId="77777777" w:rsidTr="00B10724">
        <w:tc>
          <w:tcPr>
            <w:tcW w:w="4410" w:type="dxa"/>
            <w:shd w:val="clear" w:color="auto" w:fill="D2EBFF" w:themeFill="text2" w:themeFillTint="1A"/>
          </w:tcPr>
          <w:p w14:paraId="662C169F"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 xml:space="preserve">Internal Project Code (IPC): </w:t>
            </w:r>
          </w:p>
        </w:tc>
        <w:sdt>
          <w:sdtPr>
            <w:rPr>
              <w:rFonts w:asciiTheme="majorHAnsi" w:hAnsiTheme="majorHAnsi"/>
            </w:rPr>
            <w:id w:val="1961684725"/>
            <w:placeholder>
              <w:docPart w:val="992884B7B3B94F118F913A86A8D85706"/>
            </w:placeholder>
            <w:showingPlcHdr/>
          </w:sdtPr>
          <w:sdtEndPr/>
          <w:sdtContent>
            <w:tc>
              <w:tcPr>
                <w:tcW w:w="4945" w:type="dxa"/>
                <w:gridSpan w:val="2"/>
                <w:shd w:val="clear" w:color="auto" w:fill="FFFFFF" w:themeFill="background1"/>
              </w:tcPr>
              <w:p w14:paraId="446CC2FA"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7A5DD88C" w14:textId="77777777" w:rsidTr="00B10724">
        <w:tc>
          <w:tcPr>
            <w:tcW w:w="4410" w:type="dxa"/>
            <w:shd w:val="clear" w:color="auto" w:fill="D2EBFF" w:themeFill="text2" w:themeFillTint="1A"/>
          </w:tcPr>
          <w:p w14:paraId="398F08AD"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Legacy Project Number (if applicable):</w:t>
            </w:r>
          </w:p>
        </w:tc>
        <w:sdt>
          <w:sdtPr>
            <w:rPr>
              <w:rFonts w:asciiTheme="majorHAnsi" w:hAnsiTheme="majorHAnsi"/>
            </w:rPr>
            <w:id w:val="1995532060"/>
            <w:placeholder>
              <w:docPart w:val="214D8F80FED3441D84C9B10D9571A463"/>
            </w:placeholder>
            <w:showingPlcHdr/>
          </w:sdtPr>
          <w:sdtEndPr/>
          <w:sdtContent>
            <w:tc>
              <w:tcPr>
                <w:tcW w:w="4945" w:type="dxa"/>
                <w:gridSpan w:val="2"/>
                <w:shd w:val="clear" w:color="auto" w:fill="FFFFFF" w:themeFill="background1"/>
              </w:tcPr>
              <w:p w14:paraId="3F4CA4DF"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71EF46DC" w14:textId="77777777" w:rsidTr="00B10724">
        <w:tc>
          <w:tcPr>
            <w:tcW w:w="4410" w:type="dxa"/>
            <w:shd w:val="clear" w:color="auto" w:fill="D2EBFF" w:themeFill="text2" w:themeFillTint="1A"/>
          </w:tcPr>
          <w:p w14:paraId="7D497562"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 xml:space="preserve">Condensed Project Title: </w:t>
            </w:r>
          </w:p>
        </w:tc>
        <w:sdt>
          <w:sdtPr>
            <w:rPr>
              <w:rFonts w:asciiTheme="majorHAnsi" w:hAnsiTheme="majorHAnsi"/>
            </w:rPr>
            <w:id w:val="-1788809241"/>
            <w:placeholder>
              <w:docPart w:val="18DE869C342E4FB28FF55C6DDF68C801"/>
            </w:placeholder>
            <w:showingPlcHdr/>
          </w:sdtPr>
          <w:sdtEndPr/>
          <w:sdtContent>
            <w:tc>
              <w:tcPr>
                <w:tcW w:w="4945" w:type="dxa"/>
                <w:gridSpan w:val="2"/>
                <w:shd w:val="clear" w:color="auto" w:fill="FFFFFF" w:themeFill="background1"/>
              </w:tcPr>
              <w:p w14:paraId="06291AA1" w14:textId="77777777" w:rsidR="00B10724" w:rsidRPr="00A14BFD" w:rsidRDefault="00B10724"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bl>
    <w:p w14:paraId="347FF736" w14:textId="77777777" w:rsidR="00B10724" w:rsidRPr="00B10724" w:rsidRDefault="00B10724" w:rsidP="00B10724"/>
    <w:p w14:paraId="331D6894" w14:textId="77777777" w:rsidR="00DE57AC" w:rsidRDefault="00DE57AC">
      <w:pPr>
        <w:spacing w:after="160" w:line="259" w:lineRule="auto"/>
        <w:rPr>
          <w:rFonts w:eastAsiaTheme="majorEastAsia" w:cstheme="majorBidi"/>
          <w:b/>
          <w:color w:val="002C4E" w:themeColor="text2"/>
          <w:sz w:val="28"/>
          <w:szCs w:val="28"/>
        </w:rPr>
      </w:pPr>
      <w:r>
        <w:br w:type="page"/>
      </w:r>
    </w:p>
    <w:p w14:paraId="1146A54D" w14:textId="302C6B4E" w:rsidR="00B168F8" w:rsidRDefault="00B168F8" w:rsidP="00B168F8">
      <w:pPr>
        <w:pStyle w:val="Heading3"/>
      </w:pPr>
      <w:bookmarkStart w:id="4" w:name="_Toc241135016"/>
      <w:r>
        <w:lastRenderedPageBreak/>
        <w:t>Project Contacts</w:t>
      </w:r>
      <w:bookmarkEnd w:id="4"/>
    </w:p>
    <w:tbl>
      <w:tblPr>
        <w:tblStyle w:val="TableGrid"/>
        <w:tblW w:w="9360" w:type="dxa"/>
        <w:tblInd w:w="-5" w:type="dxa"/>
        <w:tblLook w:val="04A0" w:firstRow="1" w:lastRow="0" w:firstColumn="1" w:lastColumn="0" w:noHBand="0" w:noVBand="1"/>
      </w:tblPr>
      <w:tblGrid>
        <w:gridCol w:w="4140"/>
        <w:gridCol w:w="5220"/>
      </w:tblGrid>
      <w:tr w:rsidR="00B10724" w:rsidRPr="00A14BFD" w14:paraId="53A7221B" w14:textId="77777777" w:rsidTr="00801B17">
        <w:trPr>
          <w:cantSplit/>
        </w:trPr>
        <w:tc>
          <w:tcPr>
            <w:tcW w:w="4140" w:type="dxa"/>
            <w:shd w:val="clear" w:color="auto" w:fill="002C4E" w:themeFill="accent1"/>
          </w:tcPr>
          <w:p w14:paraId="5C271BE4" w14:textId="77777777" w:rsidR="00B10724" w:rsidRPr="00A14BFD" w:rsidRDefault="00B10724" w:rsidP="00801B17">
            <w:pPr>
              <w:pStyle w:val="TableMainRowsandColumns"/>
              <w:spacing w:before="60" w:after="60"/>
              <w:rPr>
                <w:rFonts w:asciiTheme="majorHAnsi" w:hAnsiTheme="majorHAnsi"/>
                <w:b/>
                <w:bCs/>
                <w:sz w:val="26"/>
                <w:szCs w:val="26"/>
              </w:rPr>
            </w:pPr>
            <w:r w:rsidRPr="00A14BFD">
              <w:rPr>
                <w:rFonts w:asciiTheme="majorHAnsi" w:hAnsiTheme="majorHAnsi"/>
                <w:b/>
                <w:bCs/>
                <w:color w:val="auto"/>
                <w:sz w:val="26"/>
                <w:szCs w:val="26"/>
              </w:rPr>
              <w:t xml:space="preserve">Project Contact Name: </w:t>
            </w:r>
          </w:p>
        </w:tc>
        <w:sdt>
          <w:sdtPr>
            <w:rPr>
              <w:rFonts w:asciiTheme="majorHAnsi" w:hAnsiTheme="majorHAnsi"/>
              <w:b/>
              <w:bCs/>
            </w:rPr>
            <w:id w:val="374820081"/>
            <w:placeholder>
              <w:docPart w:val="DD333A682BD142F2A4C551B9796083D2"/>
            </w:placeholder>
            <w:showingPlcHdr/>
          </w:sdtPr>
          <w:sdtEndPr/>
          <w:sdtContent>
            <w:tc>
              <w:tcPr>
                <w:tcW w:w="5220" w:type="dxa"/>
              </w:tcPr>
              <w:p w14:paraId="6365CE45" w14:textId="77777777" w:rsidR="00B10724" w:rsidRPr="00A14BFD" w:rsidRDefault="00B10724" w:rsidP="00801B17">
                <w:pPr>
                  <w:pStyle w:val="TableMainRowsandColumns"/>
                  <w:spacing w:before="60" w:after="60"/>
                  <w:rPr>
                    <w:rFonts w:asciiTheme="majorHAnsi" w:hAnsiTheme="majorHAnsi"/>
                    <w:b/>
                    <w:bCs/>
                  </w:rPr>
                </w:pPr>
                <w:r w:rsidRPr="00A14BFD">
                  <w:rPr>
                    <w:rFonts w:asciiTheme="majorHAnsi" w:hAnsiTheme="majorHAnsi"/>
                    <w:b/>
                    <w:bCs/>
                  </w:rPr>
                  <w:tab/>
                </w:r>
                <w:r w:rsidRPr="00A14BFD">
                  <w:rPr>
                    <w:rFonts w:asciiTheme="majorHAnsi" w:hAnsiTheme="majorHAnsi"/>
                    <w:b/>
                    <w:bCs/>
                  </w:rPr>
                  <w:tab/>
                </w:r>
              </w:p>
            </w:tc>
          </w:sdtContent>
        </w:sdt>
      </w:tr>
      <w:tr w:rsidR="00B10724" w:rsidRPr="00A14BFD" w14:paraId="344357BD" w14:textId="77777777" w:rsidTr="00A14BFD">
        <w:trPr>
          <w:cantSplit/>
        </w:trPr>
        <w:tc>
          <w:tcPr>
            <w:tcW w:w="4140" w:type="dxa"/>
            <w:shd w:val="clear" w:color="auto" w:fill="F6F3F6" w:themeFill="background2"/>
          </w:tcPr>
          <w:p w14:paraId="4DD43502"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Title: </w:t>
            </w:r>
          </w:p>
        </w:tc>
        <w:sdt>
          <w:sdtPr>
            <w:rPr>
              <w:rFonts w:asciiTheme="majorHAnsi" w:hAnsiTheme="majorHAnsi"/>
            </w:rPr>
            <w:id w:val="752167853"/>
            <w:placeholder>
              <w:docPart w:val="088CD88072604C95A260D79ADC9F0780"/>
            </w:placeholder>
            <w:showingPlcHdr/>
          </w:sdtPr>
          <w:sdtEndPr/>
          <w:sdtContent>
            <w:tc>
              <w:tcPr>
                <w:tcW w:w="5220" w:type="dxa"/>
              </w:tcPr>
              <w:p w14:paraId="61026757"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09B3ACF9" w14:textId="77777777" w:rsidTr="00A14BFD">
        <w:trPr>
          <w:cantSplit/>
        </w:trPr>
        <w:tc>
          <w:tcPr>
            <w:tcW w:w="4140" w:type="dxa"/>
            <w:shd w:val="clear" w:color="auto" w:fill="F6F3F6" w:themeFill="background2"/>
          </w:tcPr>
          <w:p w14:paraId="1689AD0D"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Email: </w:t>
            </w:r>
          </w:p>
        </w:tc>
        <w:sdt>
          <w:sdtPr>
            <w:rPr>
              <w:rFonts w:asciiTheme="majorHAnsi" w:hAnsiTheme="majorHAnsi"/>
            </w:rPr>
            <w:id w:val="-1212333093"/>
            <w:placeholder>
              <w:docPart w:val="B97ACE7F56FB4340A30A061C4D915B12"/>
            </w:placeholder>
            <w:showingPlcHdr/>
          </w:sdtPr>
          <w:sdtEndPr/>
          <w:sdtContent>
            <w:tc>
              <w:tcPr>
                <w:tcW w:w="5220" w:type="dxa"/>
              </w:tcPr>
              <w:p w14:paraId="3AC098D3"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2D696488" w14:textId="77777777" w:rsidTr="00A14BFD">
        <w:trPr>
          <w:cantSplit/>
        </w:trPr>
        <w:tc>
          <w:tcPr>
            <w:tcW w:w="4140" w:type="dxa"/>
            <w:tcBorders>
              <w:bottom w:val="single" w:sz="8" w:space="0" w:color="auto"/>
            </w:tcBorders>
            <w:shd w:val="clear" w:color="auto" w:fill="F6F3F6" w:themeFill="background2"/>
          </w:tcPr>
          <w:p w14:paraId="4CFF8986" w14:textId="77777777" w:rsidR="00B10724" w:rsidRPr="00A14BFD" w:rsidRDefault="00B10724" w:rsidP="00801B17">
            <w:pPr>
              <w:pStyle w:val="TableMainRowsandColumns"/>
              <w:keepNext w:val="0"/>
              <w:spacing w:before="60" w:after="60"/>
              <w:ind w:left="288"/>
              <w:rPr>
                <w:rFonts w:asciiTheme="majorHAnsi" w:hAnsiTheme="majorHAnsi"/>
                <w:color w:val="auto"/>
              </w:rPr>
            </w:pPr>
            <w:r w:rsidRPr="00A14BFD">
              <w:rPr>
                <w:rFonts w:asciiTheme="majorHAnsi" w:hAnsiTheme="majorHAnsi"/>
                <w:color w:val="auto"/>
              </w:rPr>
              <w:t xml:space="preserve">Phone Number: </w:t>
            </w:r>
          </w:p>
        </w:tc>
        <w:sdt>
          <w:sdtPr>
            <w:rPr>
              <w:rFonts w:asciiTheme="majorHAnsi" w:hAnsiTheme="majorHAnsi"/>
            </w:rPr>
            <w:id w:val="-1357652000"/>
            <w:placeholder>
              <w:docPart w:val="E44E3541D6A04EC39AC1930144C1BA25"/>
            </w:placeholder>
            <w:showingPlcHdr/>
          </w:sdtPr>
          <w:sdtEndPr/>
          <w:sdtContent>
            <w:tc>
              <w:tcPr>
                <w:tcW w:w="5220" w:type="dxa"/>
                <w:tcBorders>
                  <w:bottom w:val="single" w:sz="8" w:space="0" w:color="auto"/>
                </w:tcBorders>
              </w:tcPr>
              <w:p w14:paraId="024BB4F2" w14:textId="77777777" w:rsidR="00B10724" w:rsidRPr="00A14BFD" w:rsidRDefault="00B10724" w:rsidP="00801B17">
                <w:pPr>
                  <w:pStyle w:val="TableMainRowsandColumns"/>
                  <w:keepNext w:val="0"/>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21DED597" w14:textId="77777777" w:rsidTr="00801B17">
        <w:trPr>
          <w:cantSplit/>
        </w:trPr>
        <w:tc>
          <w:tcPr>
            <w:tcW w:w="4140" w:type="dxa"/>
            <w:tcBorders>
              <w:top w:val="single" w:sz="8" w:space="0" w:color="auto"/>
            </w:tcBorders>
            <w:shd w:val="clear" w:color="auto" w:fill="002C4E" w:themeFill="accent1"/>
          </w:tcPr>
          <w:p w14:paraId="3F428D3A" w14:textId="77777777" w:rsidR="00B10724" w:rsidRPr="00A14BFD" w:rsidRDefault="00B10724" w:rsidP="00801B17">
            <w:pPr>
              <w:pStyle w:val="TableMainRowsandColumns"/>
              <w:spacing w:before="60" w:after="60"/>
              <w:rPr>
                <w:rFonts w:asciiTheme="majorHAnsi" w:hAnsiTheme="majorHAnsi"/>
                <w:b/>
                <w:bCs/>
                <w:color w:val="auto"/>
                <w:sz w:val="26"/>
                <w:szCs w:val="26"/>
              </w:rPr>
            </w:pPr>
            <w:r w:rsidRPr="00A14BFD">
              <w:rPr>
                <w:rFonts w:asciiTheme="majorHAnsi" w:hAnsiTheme="majorHAnsi"/>
                <w:b/>
                <w:bCs/>
                <w:color w:val="auto"/>
                <w:sz w:val="26"/>
                <w:szCs w:val="26"/>
              </w:rPr>
              <w:t xml:space="preserve">Analytic Contact Name: </w:t>
            </w:r>
          </w:p>
        </w:tc>
        <w:sdt>
          <w:sdtPr>
            <w:rPr>
              <w:rFonts w:asciiTheme="majorHAnsi" w:hAnsiTheme="majorHAnsi"/>
              <w:b/>
              <w:bCs/>
            </w:rPr>
            <w:id w:val="858785298"/>
            <w:placeholder>
              <w:docPart w:val="F547894599FF4440964D05CD2534D6CE"/>
            </w:placeholder>
            <w:showingPlcHdr/>
          </w:sdtPr>
          <w:sdtEndPr/>
          <w:sdtContent>
            <w:tc>
              <w:tcPr>
                <w:tcW w:w="5220" w:type="dxa"/>
                <w:tcBorders>
                  <w:top w:val="single" w:sz="8" w:space="0" w:color="auto"/>
                </w:tcBorders>
              </w:tcPr>
              <w:p w14:paraId="7730B00D" w14:textId="77777777" w:rsidR="00B10724" w:rsidRPr="00A14BFD" w:rsidRDefault="00B10724" w:rsidP="00801B17">
                <w:pPr>
                  <w:pStyle w:val="TableMainRowsandColumns"/>
                  <w:spacing w:before="60" w:after="60"/>
                  <w:rPr>
                    <w:rFonts w:asciiTheme="majorHAnsi" w:hAnsiTheme="majorHAnsi"/>
                    <w:b/>
                    <w:bCs/>
                  </w:rPr>
                </w:pPr>
                <w:r w:rsidRPr="00A14BFD">
                  <w:rPr>
                    <w:rFonts w:asciiTheme="majorHAnsi" w:hAnsiTheme="majorHAnsi"/>
                    <w:b/>
                    <w:bCs/>
                  </w:rPr>
                  <w:tab/>
                </w:r>
                <w:r w:rsidRPr="00A14BFD">
                  <w:rPr>
                    <w:rFonts w:asciiTheme="majorHAnsi" w:hAnsiTheme="majorHAnsi"/>
                    <w:b/>
                    <w:bCs/>
                  </w:rPr>
                  <w:tab/>
                </w:r>
              </w:p>
            </w:tc>
          </w:sdtContent>
        </w:sdt>
      </w:tr>
      <w:tr w:rsidR="00B10724" w:rsidRPr="00A14BFD" w14:paraId="695E7806" w14:textId="77777777" w:rsidTr="00A14BFD">
        <w:trPr>
          <w:cantSplit/>
        </w:trPr>
        <w:tc>
          <w:tcPr>
            <w:tcW w:w="4140" w:type="dxa"/>
            <w:shd w:val="clear" w:color="auto" w:fill="F6F3F6" w:themeFill="background2"/>
          </w:tcPr>
          <w:p w14:paraId="7CB4C6DC"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Title: </w:t>
            </w:r>
          </w:p>
        </w:tc>
        <w:sdt>
          <w:sdtPr>
            <w:rPr>
              <w:rFonts w:asciiTheme="majorHAnsi" w:hAnsiTheme="majorHAnsi"/>
            </w:rPr>
            <w:id w:val="-737008489"/>
            <w:placeholder>
              <w:docPart w:val="AB5162B859D247DEBA10C0F42158D360"/>
            </w:placeholder>
            <w:showingPlcHdr/>
          </w:sdtPr>
          <w:sdtEndPr/>
          <w:sdtContent>
            <w:tc>
              <w:tcPr>
                <w:tcW w:w="5220" w:type="dxa"/>
              </w:tcPr>
              <w:p w14:paraId="3E3DF14A"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081168CF" w14:textId="77777777" w:rsidTr="00A14BFD">
        <w:trPr>
          <w:cantSplit/>
        </w:trPr>
        <w:tc>
          <w:tcPr>
            <w:tcW w:w="4140" w:type="dxa"/>
            <w:tcBorders>
              <w:bottom w:val="single" w:sz="4" w:space="0" w:color="auto"/>
            </w:tcBorders>
            <w:shd w:val="clear" w:color="auto" w:fill="F6F3F6" w:themeFill="background2"/>
          </w:tcPr>
          <w:p w14:paraId="682F7DB5"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Email: </w:t>
            </w:r>
          </w:p>
        </w:tc>
        <w:sdt>
          <w:sdtPr>
            <w:rPr>
              <w:rFonts w:asciiTheme="majorHAnsi" w:hAnsiTheme="majorHAnsi"/>
            </w:rPr>
            <w:id w:val="-24867456"/>
            <w:placeholder>
              <w:docPart w:val="73C48DE0B0F046ACA4E67877840693F6"/>
            </w:placeholder>
            <w:showingPlcHdr/>
          </w:sdtPr>
          <w:sdtEndPr/>
          <w:sdtContent>
            <w:tc>
              <w:tcPr>
                <w:tcW w:w="5220" w:type="dxa"/>
                <w:tcBorders>
                  <w:bottom w:val="single" w:sz="4" w:space="0" w:color="auto"/>
                </w:tcBorders>
              </w:tcPr>
              <w:p w14:paraId="00F66871"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70E0CFB8" w14:textId="77777777" w:rsidTr="00A14BFD">
        <w:trPr>
          <w:cantSplit/>
        </w:trPr>
        <w:tc>
          <w:tcPr>
            <w:tcW w:w="4140" w:type="dxa"/>
            <w:tcBorders>
              <w:bottom w:val="single" w:sz="8" w:space="0" w:color="auto"/>
            </w:tcBorders>
            <w:shd w:val="clear" w:color="auto" w:fill="F6F3F6" w:themeFill="background2"/>
          </w:tcPr>
          <w:p w14:paraId="1EEE71B1" w14:textId="77777777" w:rsidR="00B10724" w:rsidRPr="00A14BFD" w:rsidRDefault="00B10724" w:rsidP="00801B17">
            <w:pPr>
              <w:pStyle w:val="TableMainRowsandColumns"/>
              <w:keepNext w:val="0"/>
              <w:spacing w:before="60" w:after="60"/>
              <w:ind w:left="288"/>
              <w:rPr>
                <w:rFonts w:asciiTheme="majorHAnsi" w:hAnsiTheme="majorHAnsi"/>
                <w:color w:val="auto"/>
              </w:rPr>
            </w:pPr>
            <w:r w:rsidRPr="00A14BFD">
              <w:rPr>
                <w:rFonts w:asciiTheme="majorHAnsi" w:hAnsiTheme="majorHAnsi"/>
                <w:color w:val="auto"/>
              </w:rPr>
              <w:t xml:space="preserve">Phone Number: </w:t>
            </w:r>
          </w:p>
        </w:tc>
        <w:sdt>
          <w:sdtPr>
            <w:rPr>
              <w:rFonts w:asciiTheme="majorHAnsi" w:hAnsiTheme="majorHAnsi"/>
            </w:rPr>
            <w:id w:val="-934746306"/>
            <w:placeholder>
              <w:docPart w:val="8303F66AEE2C41EA8CA3E974C2ADE771"/>
            </w:placeholder>
            <w:showingPlcHdr/>
          </w:sdtPr>
          <w:sdtEndPr/>
          <w:sdtContent>
            <w:tc>
              <w:tcPr>
                <w:tcW w:w="5220" w:type="dxa"/>
                <w:tcBorders>
                  <w:bottom w:val="single" w:sz="8" w:space="0" w:color="auto"/>
                </w:tcBorders>
              </w:tcPr>
              <w:p w14:paraId="3C8C63E3" w14:textId="77777777" w:rsidR="00B10724" w:rsidRPr="00A14BFD" w:rsidRDefault="00B10724" w:rsidP="00801B17">
                <w:pPr>
                  <w:pStyle w:val="TableMainRowsandColumns"/>
                  <w:keepNext w:val="0"/>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29F3F3C8" w14:textId="77777777" w:rsidTr="00801B17">
        <w:trPr>
          <w:cantSplit/>
        </w:trPr>
        <w:tc>
          <w:tcPr>
            <w:tcW w:w="4140" w:type="dxa"/>
            <w:tcBorders>
              <w:top w:val="single" w:sz="8" w:space="0" w:color="auto"/>
            </w:tcBorders>
            <w:shd w:val="clear" w:color="auto" w:fill="002C4E" w:themeFill="accent1"/>
          </w:tcPr>
          <w:p w14:paraId="7B8DBCAD" w14:textId="77777777" w:rsidR="00B10724" w:rsidRPr="00A14BFD" w:rsidRDefault="00B10724" w:rsidP="00801B17">
            <w:pPr>
              <w:pStyle w:val="TableMainRowsandColumns"/>
              <w:spacing w:before="60" w:after="60"/>
              <w:rPr>
                <w:rFonts w:asciiTheme="majorHAnsi" w:hAnsiTheme="majorHAnsi"/>
                <w:b/>
                <w:bCs/>
                <w:color w:val="auto"/>
                <w:sz w:val="26"/>
                <w:szCs w:val="26"/>
              </w:rPr>
            </w:pPr>
            <w:r w:rsidRPr="00A14BFD">
              <w:rPr>
                <w:rFonts w:asciiTheme="majorHAnsi" w:hAnsiTheme="majorHAnsi"/>
                <w:b/>
                <w:bCs/>
                <w:color w:val="auto"/>
                <w:sz w:val="26"/>
                <w:szCs w:val="26"/>
              </w:rPr>
              <w:t xml:space="preserve">Invoice Contact Name: </w:t>
            </w:r>
          </w:p>
        </w:tc>
        <w:sdt>
          <w:sdtPr>
            <w:rPr>
              <w:rFonts w:asciiTheme="majorHAnsi" w:hAnsiTheme="majorHAnsi"/>
              <w:b/>
              <w:bCs/>
            </w:rPr>
            <w:id w:val="1582017968"/>
            <w:placeholder>
              <w:docPart w:val="2AF1F5F4FE2F4480AEB66A6FEF1BE8F4"/>
            </w:placeholder>
            <w:showingPlcHdr/>
          </w:sdtPr>
          <w:sdtEndPr/>
          <w:sdtContent>
            <w:tc>
              <w:tcPr>
                <w:tcW w:w="5220" w:type="dxa"/>
                <w:tcBorders>
                  <w:top w:val="single" w:sz="8" w:space="0" w:color="auto"/>
                </w:tcBorders>
              </w:tcPr>
              <w:p w14:paraId="078C3C5A" w14:textId="77777777" w:rsidR="00B10724" w:rsidRPr="00A14BFD" w:rsidRDefault="00B10724" w:rsidP="00801B17">
                <w:pPr>
                  <w:pStyle w:val="TableMainRowsandColumns"/>
                  <w:spacing w:before="60" w:after="60"/>
                  <w:rPr>
                    <w:rFonts w:asciiTheme="majorHAnsi" w:hAnsiTheme="majorHAnsi"/>
                    <w:b/>
                    <w:bCs/>
                  </w:rPr>
                </w:pPr>
                <w:r w:rsidRPr="00A14BFD">
                  <w:rPr>
                    <w:rFonts w:asciiTheme="majorHAnsi" w:hAnsiTheme="majorHAnsi"/>
                    <w:b/>
                    <w:bCs/>
                  </w:rPr>
                  <w:tab/>
                </w:r>
                <w:r w:rsidRPr="00A14BFD">
                  <w:rPr>
                    <w:rFonts w:asciiTheme="majorHAnsi" w:hAnsiTheme="majorHAnsi"/>
                    <w:b/>
                    <w:bCs/>
                  </w:rPr>
                  <w:tab/>
                </w:r>
              </w:p>
            </w:tc>
          </w:sdtContent>
        </w:sdt>
      </w:tr>
      <w:tr w:rsidR="00B10724" w:rsidRPr="00A14BFD" w14:paraId="3BD471C0" w14:textId="77777777" w:rsidTr="00A14BFD">
        <w:trPr>
          <w:cantSplit/>
        </w:trPr>
        <w:tc>
          <w:tcPr>
            <w:tcW w:w="4140" w:type="dxa"/>
            <w:shd w:val="clear" w:color="auto" w:fill="F6F3F6" w:themeFill="background2"/>
          </w:tcPr>
          <w:p w14:paraId="0EDC0425"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Title: </w:t>
            </w:r>
          </w:p>
        </w:tc>
        <w:sdt>
          <w:sdtPr>
            <w:rPr>
              <w:rFonts w:asciiTheme="majorHAnsi" w:hAnsiTheme="majorHAnsi"/>
            </w:rPr>
            <w:id w:val="787632026"/>
            <w:placeholder>
              <w:docPart w:val="395F61003B3944AFBDF76949CFD9706F"/>
            </w:placeholder>
            <w:showingPlcHdr/>
          </w:sdtPr>
          <w:sdtEndPr/>
          <w:sdtContent>
            <w:tc>
              <w:tcPr>
                <w:tcW w:w="5220" w:type="dxa"/>
              </w:tcPr>
              <w:p w14:paraId="2997B3AB"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3B52573E" w14:textId="77777777" w:rsidTr="00A14BFD">
        <w:trPr>
          <w:cantSplit/>
        </w:trPr>
        <w:tc>
          <w:tcPr>
            <w:tcW w:w="4140" w:type="dxa"/>
            <w:tcBorders>
              <w:bottom w:val="single" w:sz="4" w:space="0" w:color="auto"/>
            </w:tcBorders>
            <w:shd w:val="clear" w:color="auto" w:fill="F6F3F6" w:themeFill="background2"/>
          </w:tcPr>
          <w:p w14:paraId="601CA94A"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Email: </w:t>
            </w:r>
          </w:p>
        </w:tc>
        <w:sdt>
          <w:sdtPr>
            <w:rPr>
              <w:rFonts w:asciiTheme="majorHAnsi" w:hAnsiTheme="majorHAnsi"/>
            </w:rPr>
            <w:id w:val="170618775"/>
            <w:placeholder>
              <w:docPart w:val="9B6E738C68EE458E840F80F515E53789"/>
            </w:placeholder>
            <w:showingPlcHdr/>
          </w:sdtPr>
          <w:sdtEndPr/>
          <w:sdtContent>
            <w:tc>
              <w:tcPr>
                <w:tcW w:w="5220" w:type="dxa"/>
                <w:tcBorders>
                  <w:bottom w:val="single" w:sz="4" w:space="0" w:color="auto"/>
                </w:tcBorders>
              </w:tcPr>
              <w:p w14:paraId="46977438"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1AB520EB" w14:textId="77777777" w:rsidTr="00A14BFD">
        <w:trPr>
          <w:cantSplit/>
        </w:trPr>
        <w:tc>
          <w:tcPr>
            <w:tcW w:w="4140" w:type="dxa"/>
            <w:tcBorders>
              <w:bottom w:val="single" w:sz="8" w:space="0" w:color="auto"/>
            </w:tcBorders>
            <w:shd w:val="clear" w:color="auto" w:fill="F6F3F6" w:themeFill="background2"/>
          </w:tcPr>
          <w:p w14:paraId="60E9C9A0" w14:textId="77777777" w:rsidR="00B10724" w:rsidRPr="00A14BFD" w:rsidRDefault="00B10724" w:rsidP="00801B17">
            <w:pPr>
              <w:pStyle w:val="TableMainRowsandColumns"/>
              <w:keepNext w:val="0"/>
              <w:spacing w:before="60" w:after="60"/>
              <w:ind w:left="288"/>
              <w:rPr>
                <w:rFonts w:asciiTheme="majorHAnsi" w:hAnsiTheme="majorHAnsi"/>
                <w:color w:val="auto"/>
              </w:rPr>
            </w:pPr>
            <w:r w:rsidRPr="00A14BFD">
              <w:rPr>
                <w:rFonts w:asciiTheme="majorHAnsi" w:hAnsiTheme="majorHAnsi"/>
                <w:color w:val="auto"/>
              </w:rPr>
              <w:t xml:space="preserve">Phone Number: </w:t>
            </w:r>
          </w:p>
        </w:tc>
        <w:sdt>
          <w:sdtPr>
            <w:rPr>
              <w:rFonts w:asciiTheme="majorHAnsi" w:hAnsiTheme="majorHAnsi"/>
            </w:rPr>
            <w:id w:val="1285542074"/>
            <w:placeholder>
              <w:docPart w:val="B2924AFA1ABC4489B55AA3B532CD7799"/>
            </w:placeholder>
            <w:showingPlcHdr/>
          </w:sdtPr>
          <w:sdtEndPr/>
          <w:sdtContent>
            <w:tc>
              <w:tcPr>
                <w:tcW w:w="5220" w:type="dxa"/>
                <w:tcBorders>
                  <w:bottom w:val="single" w:sz="8" w:space="0" w:color="auto"/>
                </w:tcBorders>
              </w:tcPr>
              <w:p w14:paraId="03E8F2BE" w14:textId="77777777" w:rsidR="00B10724" w:rsidRPr="00A14BFD" w:rsidRDefault="00B10724" w:rsidP="00801B17">
                <w:pPr>
                  <w:pStyle w:val="TableMainRowsandColumns"/>
                  <w:keepNext w:val="0"/>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2B3A3849" w14:textId="77777777" w:rsidTr="00801B17">
        <w:trPr>
          <w:cantSplit/>
        </w:trPr>
        <w:tc>
          <w:tcPr>
            <w:tcW w:w="4140" w:type="dxa"/>
            <w:tcBorders>
              <w:top w:val="single" w:sz="8" w:space="0" w:color="auto"/>
            </w:tcBorders>
            <w:shd w:val="clear" w:color="auto" w:fill="002C4E" w:themeFill="accent1"/>
          </w:tcPr>
          <w:p w14:paraId="31BC8C32" w14:textId="77777777" w:rsidR="00B10724" w:rsidRPr="00A14BFD" w:rsidRDefault="00B10724" w:rsidP="00801B17">
            <w:pPr>
              <w:pStyle w:val="TableMainRowsandColumns"/>
              <w:spacing w:before="60" w:after="60"/>
              <w:rPr>
                <w:rFonts w:asciiTheme="majorHAnsi" w:hAnsiTheme="majorHAnsi"/>
                <w:b/>
                <w:bCs/>
                <w:color w:val="auto"/>
                <w:sz w:val="26"/>
                <w:szCs w:val="26"/>
              </w:rPr>
            </w:pPr>
            <w:r w:rsidRPr="00A14BFD">
              <w:rPr>
                <w:rFonts w:asciiTheme="majorHAnsi" w:hAnsiTheme="majorHAnsi"/>
                <w:b/>
                <w:bCs/>
                <w:color w:val="auto"/>
                <w:sz w:val="26"/>
                <w:szCs w:val="26"/>
              </w:rPr>
              <w:t xml:space="preserve">Data Release Fee Signatory: </w:t>
            </w:r>
          </w:p>
        </w:tc>
        <w:sdt>
          <w:sdtPr>
            <w:rPr>
              <w:rFonts w:asciiTheme="majorHAnsi" w:hAnsiTheme="majorHAnsi"/>
              <w:b/>
              <w:bCs/>
            </w:rPr>
            <w:id w:val="-909612938"/>
            <w:placeholder>
              <w:docPart w:val="CF40338F5D23490AAB90271E7403B8B9"/>
            </w:placeholder>
            <w:showingPlcHdr/>
          </w:sdtPr>
          <w:sdtEndPr/>
          <w:sdtContent>
            <w:tc>
              <w:tcPr>
                <w:tcW w:w="5220" w:type="dxa"/>
                <w:tcBorders>
                  <w:top w:val="single" w:sz="8" w:space="0" w:color="auto"/>
                </w:tcBorders>
              </w:tcPr>
              <w:p w14:paraId="295B362D" w14:textId="77777777" w:rsidR="00B10724" w:rsidRPr="00A14BFD" w:rsidRDefault="00B10724" w:rsidP="00801B17">
                <w:pPr>
                  <w:pStyle w:val="TableMainRowsandColumns"/>
                  <w:spacing w:before="60" w:after="60"/>
                  <w:rPr>
                    <w:rFonts w:asciiTheme="majorHAnsi" w:hAnsiTheme="majorHAnsi"/>
                    <w:b/>
                    <w:bCs/>
                  </w:rPr>
                </w:pPr>
                <w:r w:rsidRPr="00A14BFD">
                  <w:rPr>
                    <w:rFonts w:asciiTheme="majorHAnsi" w:hAnsiTheme="majorHAnsi"/>
                    <w:b/>
                    <w:bCs/>
                  </w:rPr>
                  <w:tab/>
                </w:r>
                <w:r w:rsidRPr="00A14BFD">
                  <w:rPr>
                    <w:rFonts w:asciiTheme="majorHAnsi" w:hAnsiTheme="majorHAnsi"/>
                    <w:b/>
                    <w:bCs/>
                  </w:rPr>
                  <w:tab/>
                </w:r>
              </w:p>
            </w:tc>
          </w:sdtContent>
        </w:sdt>
      </w:tr>
      <w:tr w:rsidR="00B10724" w:rsidRPr="00A14BFD" w14:paraId="6E8E904A" w14:textId="77777777" w:rsidTr="00A14BFD">
        <w:trPr>
          <w:cantSplit/>
        </w:trPr>
        <w:tc>
          <w:tcPr>
            <w:tcW w:w="4140" w:type="dxa"/>
            <w:shd w:val="clear" w:color="auto" w:fill="F6F3F6" w:themeFill="background2"/>
          </w:tcPr>
          <w:p w14:paraId="738E1D7C"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Signatory Organization (legal name): </w:t>
            </w:r>
          </w:p>
        </w:tc>
        <w:sdt>
          <w:sdtPr>
            <w:rPr>
              <w:rFonts w:asciiTheme="majorHAnsi" w:hAnsiTheme="majorHAnsi"/>
            </w:rPr>
            <w:id w:val="-1765830909"/>
            <w:placeholder>
              <w:docPart w:val="DF067E51A21C4CFCBE56A39DC9425EDE"/>
            </w:placeholder>
            <w:showingPlcHdr/>
          </w:sdtPr>
          <w:sdtEndPr/>
          <w:sdtContent>
            <w:tc>
              <w:tcPr>
                <w:tcW w:w="5220" w:type="dxa"/>
              </w:tcPr>
              <w:p w14:paraId="2E0E1D80"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110AA78A" w14:textId="77777777" w:rsidTr="00A14BFD">
        <w:trPr>
          <w:cantSplit/>
        </w:trPr>
        <w:tc>
          <w:tcPr>
            <w:tcW w:w="4140" w:type="dxa"/>
            <w:shd w:val="clear" w:color="auto" w:fill="F6F3F6" w:themeFill="background2"/>
          </w:tcPr>
          <w:p w14:paraId="6E424A16"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Title: </w:t>
            </w:r>
          </w:p>
        </w:tc>
        <w:sdt>
          <w:sdtPr>
            <w:rPr>
              <w:rFonts w:asciiTheme="majorHAnsi" w:hAnsiTheme="majorHAnsi"/>
            </w:rPr>
            <w:id w:val="-1231774325"/>
            <w:placeholder>
              <w:docPart w:val="8272885A70454474B9209F011DC0A265"/>
            </w:placeholder>
            <w:showingPlcHdr/>
          </w:sdtPr>
          <w:sdtEndPr/>
          <w:sdtContent>
            <w:tc>
              <w:tcPr>
                <w:tcW w:w="5220" w:type="dxa"/>
              </w:tcPr>
              <w:p w14:paraId="00211AB8"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6E59E700" w14:textId="77777777" w:rsidTr="00A14BFD">
        <w:trPr>
          <w:cantSplit/>
        </w:trPr>
        <w:tc>
          <w:tcPr>
            <w:tcW w:w="4140" w:type="dxa"/>
            <w:tcBorders>
              <w:bottom w:val="single" w:sz="4" w:space="0" w:color="auto"/>
            </w:tcBorders>
            <w:shd w:val="clear" w:color="auto" w:fill="F6F3F6" w:themeFill="background2"/>
          </w:tcPr>
          <w:p w14:paraId="60CA106E"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Email: </w:t>
            </w:r>
          </w:p>
        </w:tc>
        <w:sdt>
          <w:sdtPr>
            <w:rPr>
              <w:rFonts w:asciiTheme="majorHAnsi" w:hAnsiTheme="majorHAnsi"/>
            </w:rPr>
            <w:id w:val="1125587163"/>
            <w:placeholder>
              <w:docPart w:val="79605939939D43F2AAF1872F2FDB349C"/>
            </w:placeholder>
            <w:showingPlcHdr/>
          </w:sdtPr>
          <w:sdtEndPr/>
          <w:sdtContent>
            <w:tc>
              <w:tcPr>
                <w:tcW w:w="5220" w:type="dxa"/>
                <w:tcBorders>
                  <w:bottom w:val="single" w:sz="4" w:space="0" w:color="auto"/>
                </w:tcBorders>
              </w:tcPr>
              <w:p w14:paraId="42E5361E"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4BDFEAB6" w14:textId="77777777" w:rsidTr="00A14BFD">
        <w:trPr>
          <w:cantSplit/>
        </w:trPr>
        <w:tc>
          <w:tcPr>
            <w:tcW w:w="4140" w:type="dxa"/>
            <w:tcBorders>
              <w:bottom w:val="single" w:sz="8" w:space="0" w:color="auto"/>
            </w:tcBorders>
            <w:shd w:val="clear" w:color="auto" w:fill="F6F3F6" w:themeFill="background2"/>
          </w:tcPr>
          <w:p w14:paraId="09FFDD7E" w14:textId="77777777" w:rsidR="00B10724" w:rsidRPr="00A14BFD" w:rsidRDefault="00B10724" w:rsidP="00801B17">
            <w:pPr>
              <w:pStyle w:val="TableMainRowsandColumns"/>
              <w:keepNext w:val="0"/>
              <w:spacing w:before="60" w:after="60"/>
              <w:ind w:left="288"/>
              <w:rPr>
                <w:rFonts w:asciiTheme="majorHAnsi" w:hAnsiTheme="majorHAnsi"/>
                <w:color w:val="auto"/>
              </w:rPr>
            </w:pPr>
            <w:r w:rsidRPr="00A14BFD">
              <w:rPr>
                <w:rFonts w:asciiTheme="majorHAnsi" w:hAnsiTheme="majorHAnsi"/>
                <w:color w:val="auto"/>
              </w:rPr>
              <w:t xml:space="preserve">Phone Number: </w:t>
            </w:r>
          </w:p>
        </w:tc>
        <w:sdt>
          <w:sdtPr>
            <w:rPr>
              <w:rFonts w:asciiTheme="majorHAnsi" w:hAnsiTheme="majorHAnsi"/>
            </w:rPr>
            <w:id w:val="-479697110"/>
            <w:placeholder>
              <w:docPart w:val="6A053B087E614C408BA3F59ABFC4BC1D"/>
            </w:placeholder>
            <w:showingPlcHdr/>
          </w:sdtPr>
          <w:sdtEndPr/>
          <w:sdtContent>
            <w:tc>
              <w:tcPr>
                <w:tcW w:w="5220" w:type="dxa"/>
                <w:tcBorders>
                  <w:bottom w:val="single" w:sz="8" w:space="0" w:color="auto"/>
                </w:tcBorders>
              </w:tcPr>
              <w:p w14:paraId="37E0F33B" w14:textId="77777777" w:rsidR="00B10724" w:rsidRPr="00A14BFD" w:rsidRDefault="00B10724" w:rsidP="00801B17">
                <w:pPr>
                  <w:pStyle w:val="TableMainRowsandColumns"/>
                  <w:keepNext w:val="0"/>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60411044" w14:textId="77777777" w:rsidTr="00801B17">
        <w:trPr>
          <w:cantSplit/>
        </w:trPr>
        <w:tc>
          <w:tcPr>
            <w:tcW w:w="4140" w:type="dxa"/>
            <w:tcBorders>
              <w:top w:val="single" w:sz="8" w:space="0" w:color="auto"/>
            </w:tcBorders>
            <w:shd w:val="clear" w:color="auto" w:fill="002C4E" w:themeFill="accent1"/>
          </w:tcPr>
          <w:p w14:paraId="683C1E82" w14:textId="77777777" w:rsidR="00B10724" w:rsidRPr="00A14BFD" w:rsidRDefault="00B10724" w:rsidP="00801B17">
            <w:pPr>
              <w:pStyle w:val="TableMainRowsandColumns"/>
              <w:spacing w:before="60" w:after="60"/>
              <w:rPr>
                <w:rFonts w:asciiTheme="majorHAnsi" w:hAnsiTheme="majorHAnsi"/>
                <w:b/>
                <w:bCs/>
                <w:color w:val="auto"/>
                <w:sz w:val="26"/>
                <w:szCs w:val="26"/>
              </w:rPr>
            </w:pPr>
            <w:r w:rsidRPr="00A14BFD">
              <w:rPr>
                <w:rFonts w:asciiTheme="majorHAnsi" w:hAnsiTheme="majorHAnsi"/>
                <w:b/>
                <w:bCs/>
                <w:color w:val="auto"/>
                <w:sz w:val="26"/>
                <w:szCs w:val="26"/>
              </w:rPr>
              <w:t xml:space="preserve">Data Use Agreement Signatory: </w:t>
            </w:r>
          </w:p>
        </w:tc>
        <w:sdt>
          <w:sdtPr>
            <w:rPr>
              <w:rFonts w:asciiTheme="majorHAnsi" w:hAnsiTheme="majorHAnsi"/>
              <w:b/>
              <w:bCs/>
            </w:rPr>
            <w:id w:val="-912382581"/>
            <w:placeholder>
              <w:docPart w:val="8088FAA08514495C92814A5ECC4DD514"/>
            </w:placeholder>
            <w:showingPlcHdr/>
          </w:sdtPr>
          <w:sdtEndPr/>
          <w:sdtContent>
            <w:tc>
              <w:tcPr>
                <w:tcW w:w="5220" w:type="dxa"/>
                <w:tcBorders>
                  <w:top w:val="single" w:sz="8" w:space="0" w:color="auto"/>
                </w:tcBorders>
              </w:tcPr>
              <w:p w14:paraId="656B4B9F" w14:textId="77777777" w:rsidR="00B10724" w:rsidRPr="00A14BFD" w:rsidRDefault="00B10724" w:rsidP="00801B17">
                <w:pPr>
                  <w:pStyle w:val="TableMainRowsandColumns"/>
                  <w:spacing w:before="60" w:after="60"/>
                  <w:rPr>
                    <w:rFonts w:asciiTheme="majorHAnsi" w:hAnsiTheme="majorHAnsi"/>
                    <w:b/>
                    <w:bCs/>
                  </w:rPr>
                </w:pPr>
                <w:r w:rsidRPr="00A14BFD">
                  <w:rPr>
                    <w:rFonts w:asciiTheme="majorHAnsi" w:hAnsiTheme="majorHAnsi"/>
                    <w:b/>
                    <w:bCs/>
                  </w:rPr>
                  <w:tab/>
                </w:r>
                <w:r w:rsidRPr="00A14BFD">
                  <w:rPr>
                    <w:rFonts w:asciiTheme="majorHAnsi" w:hAnsiTheme="majorHAnsi"/>
                    <w:b/>
                    <w:bCs/>
                  </w:rPr>
                  <w:tab/>
                </w:r>
              </w:p>
            </w:tc>
          </w:sdtContent>
        </w:sdt>
      </w:tr>
      <w:tr w:rsidR="00B10724" w:rsidRPr="00A14BFD" w14:paraId="4D1D4B20" w14:textId="77777777" w:rsidTr="00A14BFD">
        <w:trPr>
          <w:cantSplit/>
        </w:trPr>
        <w:tc>
          <w:tcPr>
            <w:tcW w:w="4140" w:type="dxa"/>
            <w:shd w:val="clear" w:color="auto" w:fill="F6F3F6" w:themeFill="background2"/>
          </w:tcPr>
          <w:p w14:paraId="3B19E40F"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Signatory Organization (legal name): </w:t>
            </w:r>
          </w:p>
        </w:tc>
        <w:sdt>
          <w:sdtPr>
            <w:rPr>
              <w:rFonts w:asciiTheme="majorHAnsi" w:hAnsiTheme="majorHAnsi"/>
            </w:rPr>
            <w:id w:val="-2001808096"/>
            <w:placeholder>
              <w:docPart w:val="F472292FCE844AD5AEF4379F388D616C"/>
            </w:placeholder>
            <w:showingPlcHdr/>
          </w:sdtPr>
          <w:sdtEndPr/>
          <w:sdtContent>
            <w:tc>
              <w:tcPr>
                <w:tcW w:w="5220" w:type="dxa"/>
              </w:tcPr>
              <w:p w14:paraId="6B4EE7BE"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50FE8CF5" w14:textId="77777777" w:rsidTr="00A14BFD">
        <w:trPr>
          <w:cantSplit/>
        </w:trPr>
        <w:tc>
          <w:tcPr>
            <w:tcW w:w="4140" w:type="dxa"/>
            <w:shd w:val="clear" w:color="auto" w:fill="F6F3F6" w:themeFill="background2"/>
          </w:tcPr>
          <w:p w14:paraId="77D7E210"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Title: </w:t>
            </w:r>
          </w:p>
        </w:tc>
        <w:sdt>
          <w:sdtPr>
            <w:rPr>
              <w:rFonts w:asciiTheme="majorHAnsi" w:hAnsiTheme="majorHAnsi"/>
            </w:rPr>
            <w:id w:val="1457294790"/>
            <w:placeholder>
              <w:docPart w:val="86E79A2DF53143698F42F172201FD323"/>
            </w:placeholder>
            <w:showingPlcHdr/>
          </w:sdtPr>
          <w:sdtEndPr/>
          <w:sdtContent>
            <w:tc>
              <w:tcPr>
                <w:tcW w:w="5220" w:type="dxa"/>
              </w:tcPr>
              <w:p w14:paraId="30087F0B"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55B41E92" w14:textId="77777777" w:rsidTr="00A14BFD">
        <w:trPr>
          <w:cantSplit/>
        </w:trPr>
        <w:tc>
          <w:tcPr>
            <w:tcW w:w="4140" w:type="dxa"/>
            <w:shd w:val="clear" w:color="auto" w:fill="F6F3F6" w:themeFill="background2"/>
          </w:tcPr>
          <w:p w14:paraId="5072632D" w14:textId="77777777" w:rsidR="00B10724" w:rsidRPr="00A14BFD" w:rsidRDefault="00B10724" w:rsidP="00801B17">
            <w:pPr>
              <w:pStyle w:val="TableMainRowsandColumns"/>
              <w:spacing w:before="60" w:after="60"/>
              <w:ind w:left="288"/>
              <w:rPr>
                <w:rFonts w:asciiTheme="majorHAnsi" w:hAnsiTheme="majorHAnsi"/>
                <w:color w:val="auto"/>
              </w:rPr>
            </w:pPr>
            <w:r w:rsidRPr="00A14BFD">
              <w:rPr>
                <w:rFonts w:asciiTheme="majorHAnsi" w:hAnsiTheme="majorHAnsi"/>
                <w:color w:val="auto"/>
              </w:rPr>
              <w:t xml:space="preserve">Email: </w:t>
            </w:r>
          </w:p>
        </w:tc>
        <w:sdt>
          <w:sdtPr>
            <w:rPr>
              <w:rFonts w:asciiTheme="majorHAnsi" w:hAnsiTheme="majorHAnsi"/>
            </w:rPr>
            <w:id w:val="856698427"/>
            <w:placeholder>
              <w:docPart w:val="882FDEE57F704568A8A54C08EDD9D81B"/>
            </w:placeholder>
            <w:showingPlcHdr/>
          </w:sdtPr>
          <w:sdtEndPr/>
          <w:sdtContent>
            <w:tc>
              <w:tcPr>
                <w:tcW w:w="5220" w:type="dxa"/>
              </w:tcPr>
              <w:p w14:paraId="4F539CD3" w14:textId="77777777" w:rsidR="00B10724" w:rsidRPr="00A14BFD" w:rsidRDefault="00B10724" w:rsidP="00801B17">
                <w:pPr>
                  <w:pStyle w:val="TableMainRowsandColumns"/>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3681A231" w14:textId="77777777" w:rsidTr="00A14BFD">
        <w:trPr>
          <w:cantSplit/>
        </w:trPr>
        <w:tc>
          <w:tcPr>
            <w:tcW w:w="4140" w:type="dxa"/>
            <w:shd w:val="clear" w:color="auto" w:fill="F6F3F6" w:themeFill="background2"/>
          </w:tcPr>
          <w:p w14:paraId="7A05B1A9" w14:textId="77777777" w:rsidR="00B10724" w:rsidRPr="00A14BFD" w:rsidRDefault="00B10724" w:rsidP="00801B17">
            <w:pPr>
              <w:pStyle w:val="TableMainRowsandColumns"/>
              <w:keepNext w:val="0"/>
              <w:spacing w:before="60" w:after="60"/>
              <w:ind w:left="288"/>
              <w:rPr>
                <w:rFonts w:asciiTheme="majorHAnsi" w:hAnsiTheme="majorHAnsi"/>
                <w:color w:val="auto"/>
              </w:rPr>
            </w:pPr>
            <w:r w:rsidRPr="00A14BFD">
              <w:rPr>
                <w:rFonts w:asciiTheme="majorHAnsi" w:hAnsiTheme="majorHAnsi"/>
                <w:color w:val="auto"/>
              </w:rPr>
              <w:t xml:space="preserve">Phone Number: </w:t>
            </w:r>
          </w:p>
        </w:tc>
        <w:sdt>
          <w:sdtPr>
            <w:rPr>
              <w:rFonts w:asciiTheme="majorHAnsi" w:hAnsiTheme="majorHAnsi"/>
            </w:rPr>
            <w:id w:val="-761294645"/>
            <w:placeholder>
              <w:docPart w:val="C70013425E25446EA26D1B552FA52D1C"/>
            </w:placeholder>
            <w:showingPlcHdr/>
          </w:sdtPr>
          <w:sdtEndPr/>
          <w:sdtContent>
            <w:tc>
              <w:tcPr>
                <w:tcW w:w="5220" w:type="dxa"/>
              </w:tcPr>
              <w:p w14:paraId="477D8C71" w14:textId="77777777" w:rsidR="00B10724" w:rsidRPr="00A14BFD" w:rsidRDefault="00B10724" w:rsidP="00801B17">
                <w:pPr>
                  <w:pStyle w:val="TableMainRowsandColumns"/>
                  <w:keepNext w:val="0"/>
                  <w:spacing w:before="60" w:after="60"/>
                  <w:rPr>
                    <w:rFonts w:asciiTheme="majorHAnsi" w:hAnsiTheme="majorHAnsi"/>
                  </w:rPr>
                </w:pPr>
                <w:r w:rsidRPr="00A14BFD">
                  <w:rPr>
                    <w:rFonts w:asciiTheme="majorHAnsi" w:hAnsiTheme="majorHAnsi"/>
                  </w:rPr>
                  <w:tab/>
                </w:r>
                <w:r w:rsidRPr="00A14BFD">
                  <w:rPr>
                    <w:rFonts w:asciiTheme="majorHAnsi" w:hAnsiTheme="majorHAnsi"/>
                  </w:rPr>
                  <w:tab/>
                </w:r>
              </w:p>
            </w:tc>
          </w:sdtContent>
        </w:sdt>
      </w:tr>
    </w:tbl>
    <w:p w14:paraId="1B701130" w14:textId="77777777" w:rsidR="00B168F8" w:rsidRDefault="00B168F8" w:rsidP="00B168F8"/>
    <w:p w14:paraId="15F20B15" w14:textId="77777777" w:rsidR="00DE57AC" w:rsidRDefault="00DE57AC">
      <w:pPr>
        <w:spacing w:after="160" w:line="259" w:lineRule="auto"/>
        <w:rPr>
          <w:rFonts w:asciiTheme="majorHAnsi" w:eastAsiaTheme="majorEastAsia" w:hAnsiTheme="majorHAnsi" w:cstheme="majorBidi"/>
          <w:b/>
          <w:color w:val="002C4E" w:themeColor="text2"/>
          <w:sz w:val="30"/>
          <w:szCs w:val="32"/>
        </w:rPr>
      </w:pPr>
      <w:r>
        <w:br w:type="page"/>
      </w:r>
    </w:p>
    <w:p w14:paraId="6A8B5390" w14:textId="0A41B60F" w:rsidR="00B168F8" w:rsidRDefault="00B168F8" w:rsidP="00B10724">
      <w:pPr>
        <w:pStyle w:val="Heading2"/>
      </w:pPr>
      <w:bookmarkStart w:id="5" w:name="_Toc241135017"/>
      <w:r w:rsidRPr="00B168F8">
        <w:lastRenderedPageBreak/>
        <w:t>Project Schedule and Purpose</w:t>
      </w:r>
      <w:bookmarkEnd w:id="5"/>
    </w:p>
    <w:tbl>
      <w:tblPr>
        <w:tblStyle w:val="TableGrid"/>
        <w:tblW w:w="0" w:type="auto"/>
        <w:tblLook w:val="04A0" w:firstRow="1" w:lastRow="0" w:firstColumn="1" w:lastColumn="0" w:noHBand="0" w:noVBand="1"/>
      </w:tblPr>
      <w:tblGrid>
        <w:gridCol w:w="3955"/>
        <w:gridCol w:w="5395"/>
      </w:tblGrid>
      <w:tr w:rsidR="00B10724" w:rsidRPr="00A14BFD" w14:paraId="76D1E638" w14:textId="77777777" w:rsidTr="00801B17">
        <w:tc>
          <w:tcPr>
            <w:tcW w:w="3955" w:type="dxa"/>
            <w:shd w:val="clear" w:color="auto" w:fill="F6F3F6" w:themeFill="background2"/>
          </w:tcPr>
          <w:p w14:paraId="557CC0E5"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rPr>
              <w:t>Proposed Project Start Date</w:t>
            </w:r>
            <w:r w:rsidRPr="00A14BFD">
              <w:rPr>
                <w:rStyle w:val="FootnoteReference"/>
                <w:rFonts w:asciiTheme="majorHAnsi" w:hAnsiTheme="majorHAnsi"/>
              </w:rPr>
              <w:footnoteReference w:id="1"/>
            </w:r>
            <w:r w:rsidRPr="00A14BFD">
              <w:rPr>
                <w:rFonts w:asciiTheme="majorHAnsi" w:hAnsiTheme="majorHAnsi"/>
              </w:rPr>
              <w:t xml:space="preserve">: </w:t>
            </w:r>
          </w:p>
        </w:tc>
        <w:sdt>
          <w:sdtPr>
            <w:rPr>
              <w:rFonts w:asciiTheme="majorHAnsi" w:hAnsiTheme="majorHAnsi"/>
            </w:rPr>
            <w:id w:val="-822888061"/>
            <w:placeholder>
              <w:docPart w:val="8BD1FA94B53F46C3BF8BA92C05C8E988"/>
            </w:placeholder>
            <w:showingPlcHdr/>
            <w:date w:fullDate="2024-12-19T00:00:00Z">
              <w:dateFormat w:val="M/d/yyyy"/>
              <w:lid w:val="en-US"/>
              <w:storeMappedDataAs w:val="dateTime"/>
              <w:calendar w:val="gregorian"/>
            </w:date>
          </w:sdtPr>
          <w:sdtEndPr/>
          <w:sdtContent>
            <w:tc>
              <w:tcPr>
                <w:tcW w:w="5395" w:type="dxa"/>
              </w:tcPr>
              <w:p w14:paraId="2E00FC0A" w14:textId="77777777" w:rsidR="00B10724" w:rsidRPr="00A14BFD" w:rsidRDefault="00B10724" w:rsidP="00801B17">
                <w:pPr>
                  <w:pStyle w:val="TableMainRowsandColumns"/>
                  <w:rPr>
                    <w:rFonts w:asciiTheme="majorHAnsi" w:hAnsiTheme="majorHAnsi"/>
                  </w:rPr>
                </w:pPr>
                <w:r w:rsidRPr="00A14BFD">
                  <w:rPr>
                    <w:rStyle w:val="PlaceholderText"/>
                    <w:rFonts w:asciiTheme="majorHAnsi" w:hAnsiTheme="majorHAnsi"/>
                  </w:rPr>
                  <w:tab/>
                </w:r>
              </w:p>
            </w:tc>
          </w:sdtContent>
        </w:sdt>
      </w:tr>
      <w:tr w:rsidR="00B10724" w:rsidRPr="00A14BFD" w14:paraId="13436112" w14:textId="77777777" w:rsidTr="00801B17">
        <w:tc>
          <w:tcPr>
            <w:tcW w:w="3955" w:type="dxa"/>
            <w:shd w:val="clear" w:color="auto" w:fill="F6F3F6" w:themeFill="background2"/>
          </w:tcPr>
          <w:p w14:paraId="6D79E355"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Anticipated Project End Date: </w:t>
            </w:r>
          </w:p>
        </w:tc>
        <w:sdt>
          <w:sdtPr>
            <w:rPr>
              <w:rFonts w:asciiTheme="majorHAnsi" w:hAnsiTheme="majorHAnsi"/>
            </w:rPr>
            <w:id w:val="1372659763"/>
            <w:placeholder>
              <w:docPart w:val="AE0026887BA3456792B1D551FB9618F4"/>
            </w:placeholder>
            <w:showingPlcHdr/>
            <w:date w:fullDate="2024-12-19T00:00:00Z">
              <w:dateFormat w:val="M/d/yyyy"/>
              <w:lid w:val="en-US"/>
              <w:storeMappedDataAs w:val="dateTime"/>
              <w:calendar w:val="gregorian"/>
            </w:date>
          </w:sdtPr>
          <w:sdtEndPr/>
          <w:sdtContent>
            <w:tc>
              <w:tcPr>
                <w:tcW w:w="5395" w:type="dxa"/>
              </w:tcPr>
              <w:p w14:paraId="781330C8" w14:textId="77777777" w:rsidR="00B10724" w:rsidRPr="00A14BFD" w:rsidRDefault="00B10724" w:rsidP="00801B17">
                <w:pPr>
                  <w:pStyle w:val="TableMainRowsandColumns"/>
                  <w:rPr>
                    <w:rFonts w:asciiTheme="majorHAnsi" w:hAnsiTheme="majorHAnsi"/>
                  </w:rPr>
                </w:pPr>
                <w:r w:rsidRPr="00A14BFD">
                  <w:rPr>
                    <w:rStyle w:val="PlaceholderText"/>
                    <w:rFonts w:asciiTheme="majorHAnsi" w:hAnsiTheme="majorHAnsi"/>
                  </w:rPr>
                  <w:tab/>
                </w:r>
              </w:p>
            </w:tc>
          </w:sdtContent>
        </w:sdt>
      </w:tr>
      <w:tr w:rsidR="00B10724" w:rsidRPr="00A14BFD" w14:paraId="3503FCB3" w14:textId="77777777" w:rsidTr="00801B17">
        <w:tc>
          <w:tcPr>
            <w:tcW w:w="3955" w:type="dxa"/>
            <w:shd w:val="clear" w:color="auto" w:fill="F6F3F6" w:themeFill="background2"/>
          </w:tcPr>
          <w:p w14:paraId="1AEF9F1F"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Proposed Publication or Release Date: </w:t>
            </w:r>
          </w:p>
        </w:tc>
        <w:sdt>
          <w:sdtPr>
            <w:rPr>
              <w:rFonts w:asciiTheme="majorHAnsi" w:hAnsiTheme="majorHAnsi"/>
            </w:rPr>
            <w:id w:val="868886383"/>
            <w:placeholder>
              <w:docPart w:val="751E48EB2A514D879B9697D90376C7C1"/>
            </w:placeholder>
            <w:showingPlcHdr/>
            <w:date w:fullDate="2024-12-19T00:00:00Z">
              <w:dateFormat w:val="M/d/yyyy"/>
              <w:lid w:val="en-US"/>
              <w:storeMappedDataAs w:val="dateTime"/>
              <w:calendar w:val="gregorian"/>
            </w:date>
          </w:sdtPr>
          <w:sdtEndPr/>
          <w:sdtContent>
            <w:tc>
              <w:tcPr>
                <w:tcW w:w="5395" w:type="dxa"/>
              </w:tcPr>
              <w:p w14:paraId="75B828D9" w14:textId="77777777" w:rsidR="00B10724" w:rsidRPr="00A14BFD" w:rsidRDefault="00B10724" w:rsidP="00801B17">
                <w:pPr>
                  <w:pStyle w:val="TableMainRowsandColumns"/>
                  <w:rPr>
                    <w:rFonts w:asciiTheme="majorHAnsi" w:hAnsiTheme="majorHAnsi"/>
                  </w:rPr>
                </w:pPr>
                <w:r w:rsidRPr="00A14BFD">
                  <w:rPr>
                    <w:rStyle w:val="PlaceholderText"/>
                    <w:rFonts w:asciiTheme="majorHAnsi" w:hAnsiTheme="majorHAnsi"/>
                  </w:rPr>
                  <w:tab/>
                </w:r>
              </w:p>
            </w:tc>
          </w:sdtContent>
        </w:sdt>
      </w:tr>
    </w:tbl>
    <w:p w14:paraId="4BE9700F" w14:textId="77777777" w:rsidR="00B10724" w:rsidRPr="00B10724" w:rsidRDefault="00B10724" w:rsidP="00B10724"/>
    <w:p w14:paraId="3AC54B65" w14:textId="77777777" w:rsidR="00B168F8" w:rsidRDefault="00B168F8" w:rsidP="00B168F8"/>
    <w:p w14:paraId="5196EFB0" w14:textId="12F95E28" w:rsidR="00B168F8" w:rsidRDefault="00B168F8" w:rsidP="00B168F8">
      <w:pPr>
        <w:pStyle w:val="ListNumber"/>
      </w:pPr>
      <w:r w:rsidRPr="00B168F8">
        <w:t xml:space="preserve">Explain the purpose of your project. If this project is related to a previous project, also explain how this project is related and whether the data or results of both projects will be combined.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10724" w14:paraId="67347890" w14:textId="77777777" w:rsidTr="00801B17">
        <w:sdt>
          <w:sdtPr>
            <w:id w:val="-135842"/>
            <w:placeholder>
              <w:docPart w:val="15591A8D5F9E4B6C8D5E0CF8B3836CB4"/>
            </w:placeholder>
            <w:showingPlcHdr/>
          </w:sdtPr>
          <w:sdtContent>
            <w:tc>
              <w:tcPr>
                <w:tcW w:w="5000" w:type="pct"/>
                <w:vAlign w:val="center"/>
              </w:tcPr>
              <w:p w14:paraId="6FA34FAC" w14:textId="3FEFD8D8" w:rsidR="00B10724" w:rsidRDefault="00A629D9" w:rsidP="00801B17">
                <w:r w:rsidRPr="003E4D7F">
                  <w:tab/>
                </w:r>
                <w:r w:rsidRPr="003E4D7F">
                  <w:tab/>
                </w:r>
              </w:p>
            </w:tc>
          </w:sdtContent>
        </w:sdt>
      </w:tr>
    </w:tbl>
    <w:p w14:paraId="1B90A9B4" w14:textId="35F322D5" w:rsidR="00B10724" w:rsidRPr="003E4D7F" w:rsidRDefault="00B10724" w:rsidP="00B10724">
      <w:pPr>
        <w:pStyle w:val="TableMainRowsandColumns"/>
        <w:keepNext w:val="0"/>
        <w:keepLines w:val="0"/>
      </w:pPr>
    </w:p>
    <w:p w14:paraId="5D439EE0" w14:textId="534637F8" w:rsidR="00B168F8" w:rsidRDefault="00B168F8" w:rsidP="00B168F8">
      <w:pPr>
        <w:pStyle w:val="ListNumber"/>
      </w:pPr>
      <w:r w:rsidRPr="00B168F8">
        <w:t xml:space="preserve">Detail the specific project aims, research question(s) you are trying to answer, or problem(s) you are trying to solve with this data request. </w:t>
      </w:r>
    </w:p>
    <w:tbl>
      <w:tblPr>
        <w:tblW w:w="5000" w:type="pct"/>
        <w:tblLook w:val="0000" w:firstRow="0" w:lastRow="0" w:firstColumn="0" w:lastColumn="0" w:noHBand="0" w:noVBand="0"/>
      </w:tblPr>
      <w:tblGrid>
        <w:gridCol w:w="9350"/>
      </w:tblGrid>
      <w:tr w:rsidR="00B10724" w14:paraId="0B684D9E" w14:textId="77777777" w:rsidTr="00B10724">
        <w:tc>
          <w:tcPr>
            <w:tcW w:w="5000" w:type="pct"/>
            <w:tcBorders>
              <w:top w:val="single" w:sz="4" w:space="0" w:color="auto"/>
              <w:left w:val="single" w:sz="4" w:space="0" w:color="auto"/>
              <w:bottom w:val="single" w:sz="4" w:space="0" w:color="auto"/>
              <w:right w:val="single" w:sz="4" w:space="0" w:color="auto"/>
            </w:tcBorders>
            <w:vAlign w:val="center"/>
          </w:tcPr>
          <w:sdt>
            <w:sdtPr>
              <w:rPr>
                <w:rFonts w:asciiTheme="minorHAnsi" w:eastAsiaTheme="minorHAnsi" w:hAnsiTheme="minorHAnsi" w:cstheme="minorBidi"/>
                <w:color w:val="000000" w:themeColor="text1"/>
                <w:kern w:val="0"/>
                <w:szCs w:val="22"/>
                <w14:ligatures w14:val="none"/>
              </w:rPr>
              <w:id w:val="-1205167636"/>
              <w:placeholder>
                <w:docPart w:val="3C8AAA337A4B4711BF6AA64DF6FFDCF4"/>
              </w:placeholder>
              <w:showingPlcHdr/>
            </w:sdtPr>
            <w:sdtEndPr/>
            <w:sdtContent>
              <w:p w14:paraId="447CA9C2" w14:textId="77777777" w:rsidR="00B10724" w:rsidRPr="00B10724" w:rsidRDefault="00B10724" w:rsidP="00B10724">
                <w:pPr>
                  <w:pStyle w:val="TableMainRowsandColumns"/>
                  <w:keepNext w:val="0"/>
                  <w:keepLines w:val="0"/>
                  <w:numPr>
                    <w:ilvl w:val="0"/>
                    <w:numId w:val="10"/>
                  </w:numPr>
                  <w:rPr>
                    <w:rFonts w:asciiTheme="minorHAnsi" w:eastAsiaTheme="minorHAnsi" w:hAnsiTheme="minorHAnsi" w:cstheme="minorBidi"/>
                    <w:color w:val="000000" w:themeColor="text1"/>
                    <w:kern w:val="0"/>
                    <w:szCs w:val="22"/>
                    <w14:ligatures w14:val="none"/>
                  </w:rPr>
                </w:pPr>
                <w:r w:rsidRPr="00B10724">
                  <w:rPr>
                    <w:rFonts w:asciiTheme="minorHAnsi" w:eastAsiaTheme="minorHAnsi" w:hAnsiTheme="minorHAnsi" w:cstheme="minorBidi"/>
                    <w:color w:val="000000" w:themeColor="text1"/>
                    <w:kern w:val="0"/>
                    <w:szCs w:val="22"/>
                    <w14:ligatures w14:val="none"/>
                  </w:rPr>
                  <w:tab/>
                </w:r>
                <w:r w:rsidRPr="00B10724">
                  <w:rPr>
                    <w:rFonts w:asciiTheme="minorHAnsi" w:eastAsiaTheme="minorHAnsi" w:hAnsiTheme="minorHAnsi" w:cstheme="minorBidi"/>
                    <w:color w:val="000000" w:themeColor="text1"/>
                    <w:kern w:val="0"/>
                    <w:szCs w:val="22"/>
                    <w14:ligatures w14:val="none"/>
                  </w:rPr>
                  <w:tab/>
                </w:r>
              </w:p>
            </w:sdtContent>
          </w:sdt>
          <w:sdt>
            <w:sdtPr>
              <w:rPr>
                <w:rFonts w:asciiTheme="minorHAnsi" w:eastAsiaTheme="minorHAnsi" w:hAnsiTheme="minorHAnsi" w:cstheme="minorBidi"/>
                <w:color w:val="000000" w:themeColor="text1"/>
                <w:kern w:val="0"/>
                <w:szCs w:val="22"/>
                <w14:ligatures w14:val="none"/>
              </w:rPr>
              <w:id w:val="363640529"/>
              <w:placeholder>
                <w:docPart w:val="04D771D7DEE8403B8248432FE21B0485"/>
              </w:placeholder>
              <w:showingPlcHdr/>
            </w:sdtPr>
            <w:sdtEndPr/>
            <w:sdtContent>
              <w:p w14:paraId="7D89579B" w14:textId="77777777" w:rsidR="00B10724" w:rsidRPr="00B10724" w:rsidRDefault="00B10724" w:rsidP="00B10724">
                <w:pPr>
                  <w:pStyle w:val="TableMainRowsandColumns"/>
                  <w:keepNext w:val="0"/>
                  <w:keepLines w:val="0"/>
                  <w:numPr>
                    <w:ilvl w:val="0"/>
                    <w:numId w:val="10"/>
                  </w:numPr>
                  <w:rPr>
                    <w:rFonts w:asciiTheme="minorHAnsi" w:eastAsiaTheme="minorHAnsi" w:hAnsiTheme="minorHAnsi" w:cstheme="minorBidi"/>
                    <w:color w:val="000000" w:themeColor="text1"/>
                    <w:kern w:val="0"/>
                    <w:szCs w:val="22"/>
                    <w14:ligatures w14:val="none"/>
                  </w:rPr>
                </w:pPr>
                <w:r w:rsidRPr="00B10724">
                  <w:rPr>
                    <w:rStyle w:val="PlaceholderText"/>
                    <w:rFonts w:asciiTheme="minorHAnsi" w:eastAsiaTheme="minorHAnsi" w:hAnsiTheme="minorHAnsi" w:cstheme="minorBidi"/>
                    <w:color w:val="000000" w:themeColor="text1"/>
                    <w:kern w:val="0"/>
                    <w:szCs w:val="22"/>
                    <w14:ligatures w14:val="none"/>
                  </w:rPr>
                  <w:tab/>
                </w:r>
                <w:r w:rsidRPr="00B10724">
                  <w:rPr>
                    <w:rStyle w:val="PlaceholderText"/>
                    <w:rFonts w:asciiTheme="minorHAnsi" w:eastAsiaTheme="minorHAnsi" w:hAnsiTheme="minorHAnsi" w:cstheme="minorBidi"/>
                    <w:color w:val="000000" w:themeColor="text1"/>
                    <w:kern w:val="0"/>
                    <w:szCs w:val="22"/>
                    <w14:ligatures w14:val="none"/>
                  </w:rPr>
                  <w:tab/>
                </w:r>
              </w:p>
            </w:sdtContent>
          </w:sdt>
          <w:sdt>
            <w:sdtPr>
              <w:rPr>
                <w:rFonts w:asciiTheme="minorHAnsi" w:eastAsiaTheme="minorHAnsi" w:hAnsiTheme="minorHAnsi" w:cstheme="minorBidi"/>
                <w:color w:val="000000" w:themeColor="text1"/>
                <w:kern w:val="0"/>
                <w:szCs w:val="22"/>
                <w14:ligatures w14:val="none"/>
              </w:rPr>
              <w:id w:val="-673192795"/>
              <w:placeholder>
                <w:docPart w:val="35FE5B8644054ED6B08D262FF1A71B16"/>
              </w:placeholder>
              <w:showingPlcHdr/>
            </w:sdtPr>
            <w:sdtEndPr/>
            <w:sdtContent>
              <w:p w14:paraId="18F2D73D" w14:textId="77777777" w:rsidR="00B10724" w:rsidRPr="00B10724" w:rsidRDefault="00B10724" w:rsidP="00B10724">
                <w:pPr>
                  <w:pStyle w:val="TableMainRowsandColumns"/>
                  <w:keepNext w:val="0"/>
                  <w:keepLines w:val="0"/>
                  <w:numPr>
                    <w:ilvl w:val="0"/>
                    <w:numId w:val="10"/>
                  </w:numPr>
                  <w:rPr>
                    <w:rFonts w:asciiTheme="minorHAnsi" w:eastAsiaTheme="minorHAnsi" w:hAnsiTheme="minorHAnsi" w:cstheme="minorBidi"/>
                    <w:color w:val="000000" w:themeColor="text1"/>
                    <w:kern w:val="0"/>
                    <w:szCs w:val="22"/>
                    <w14:ligatures w14:val="none"/>
                  </w:rPr>
                </w:pPr>
                <w:r w:rsidRPr="00B10724">
                  <w:rPr>
                    <w:rStyle w:val="PlaceholderText"/>
                    <w:rFonts w:asciiTheme="minorHAnsi" w:eastAsiaTheme="minorHAnsi" w:hAnsiTheme="minorHAnsi" w:cstheme="minorBidi"/>
                    <w:color w:val="000000" w:themeColor="text1"/>
                    <w:kern w:val="0"/>
                    <w:szCs w:val="22"/>
                    <w14:ligatures w14:val="none"/>
                  </w:rPr>
                  <w:tab/>
                </w:r>
                <w:r w:rsidRPr="00B10724">
                  <w:rPr>
                    <w:rStyle w:val="PlaceholderText"/>
                    <w:rFonts w:asciiTheme="minorHAnsi" w:eastAsiaTheme="minorHAnsi" w:hAnsiTheme="minorHAnsi" w:cstheme="minorBidi"/>
                    <w:color w:val="000000" w:themeColor="text1"/>
                    <w:kern w:val="0"/>
                    <w:szCs w:val="22"/>
                    <w14:ligatures w14:val="none"/>
                  </w:rPr>
                  <w:tab/>
                </w:r>
              </w:p>
            </w:sdtContent>
          </w:sdt>
          <w:sdt>
            <w:sdtPr>
              <w:rPr>
                <w:rFonts w:asciiTheme="minorHAnsi" w:eastAsiaTheme="minorHAnsi" w:hAnsiTheme="minorHAnsi" w:cstheme="minorBidi"/>
                <w:color w:val="000000" w:themeColor="text1"/>
                <w:kern w:val="0"/>
                <w:szCs w:val="22"/>
                <w14:ligatures w14:val="none"/>
              </w:rPr>
              <w:id w:val="154337127"/>
              <w:placeholder>
                <w:docPart w:val="A2A30B131082494FB405E8326FEE764B"/>
              </w:placeholder>
              <w:showingPlcHdr/>
            </w:sdtPr>
            <w:sdtEndPr/>
            <w:sdtContent>
              <w:p w14:paraId="3737F170" w14:textId="77777777" w:rsidR="00B10724" w:rsidRPr="00B10724" w:rsidRDefault="00B10724" w:rsidP="00B10724">
                <w:pPr>
                  <w:pStyle w:val="TableMainRowsandColumns"/>
                  <w:keepNext w:val="0"/>
                  <w:keepLines w:val="0"/>
                  <w:numPr>
                    <w:ilvl w:val="0"/>
                    <w:numId w:val="10"/>
                  </w:numPr>
                  <w:rPr>
                    <w:rFonts w:asciiTheme="minorHAnsi" w:eastAsiaTheme="minorHAnsi" w:hAnsiTheme="minorHAnsi" w:cstheme="minorBidi"/>
                    <w:color w:val="000000" w:themeColor="text1"/>
                    <w:kern w:val="0"/>
                    <w:szCs w:val="22"/>
                    <w14:ligatures w14:val="none"/>
                  </w:rPr>
                </w:pPr>
                <w:r w:rsidRPr="00B10724">
                  <w:rPr>
                    <w:rStyle w:val="PlaceholderText"/>
                    <w:rFonts w:asciiTheme="minorHAnsi" w:eastAsiaTheme="minorHAnsi" w:hAnsiTheme="minorHAnsi" w:cstheme="minorBidi"/>
                    <w:color w:val="000000" w:themeColor="text1"/>
                    <w:kern w:val="0"/>
                    <w:szCs w:val="22"/>
                    <w14:ligatures w14:val="none"/>
                  </w:rPr>
                  <w:tab/>
                </w:r>
                <w:r w:rsidRPr="00B10724">
                  <w:rPr>
                    <w:rStyle w:val="PlaceholderText"/>
                    <w:rFonts w:asciiTheme="minorHAnsi" w:eastAsiaTheme="minorHAnsi" w:hAnsiTheme="minorHAnsi" w:cstheme="minorBidi"/>
                    <w:color w:val="000000" w:themeColor="text1"/>
                    <w:kern w:val="0"/>
                    <w:szCs w:val="22"/>
                    <w14:ligatures w14:val="none"/>
                  </w:rPr>
                  <w:tab/>
                </w:r>
              </w:p>
            </w:sdtContent>
          </w:sdt>
          <w:sdt>
            <w:sdtPr>
              <w:rPr>
                <w:rFonts w:asciiTheme="minorHAnsi" w:eastAsiaTheme="minorHAnsi" w:hAnsiTheme="minorHAnsi" w:cstheme="minorBidi"/>
                <w:color w:val="000000" w:themeColor="text1"/>
                <w:kern w:val="0"/>
                <w:szCs w:val="22"/>
                <w14:ligatures w14:val="none"/>
              </w:rPr>
              <w:id w:val="-606507735"/>
              <w:placeholder>
                <w:docPart w:val="8155AC7B050344288A9117C746267C0F"/>
              </w:placeholder>
              <w:showingPlcHdr/>
            </w:sdtPr>
            <w:sdtEndPr/>
            <w:sdtContent>
              <w:p w14:paraId="78362AF4" w14:textId="77777777" w:rsidR="00B10724" w:rsidRPr="00B10724" w:rsidRDefault="00B10724" w:rsidP="00B10724">
                <w:pPr>
                  <w:pStyle w:val="TableMainRowsandColumns"/>
                  <w:keepNext w:val="0"/>
                  <w:keepLines w:val="0"/>
                  <w:numPr>
                    <w:ilvl w:val="0"/>
                    <w:numId w:val="10"/>
                  </w:numPr>
                  <w:rPr>
                    <w:rFonts w:asciiTheme="minorHAnsi" w:eastAsiaTheme="minorHAnsi" w:hAnsiTheme="minorHAnsi" w:cstheme="minorBidi"/>
                    <w:color w:val="000000" w:themeColor="text1"/>
                    <w:kern w:val="0"/>
                    <w:szCs w:val="22"/>
                    <w14:ligatures w14:val="none"/>
                  </w:rPr>
                </w:pPr>
                <w:r w:rsidRPr="00B10724">
                  <w:rPr>
                    <w:rStyle w:val="PlaceholderText"/>
                    <w:rFonts w:asciiTheme="minorHAnsi" w:eastAsiaTheme="minorHAnsi" w:hAnsiTheme="minorHAnsi" w:cstheme="minorBidi"/>
                    <w:color w:val="000000" w:themeColor="text1"/>
                    <w:kern w:val="0"/>
                    <w:szCs w:val="22"/>
                    <w14:ligatures w14:val="none"/>
                  </w:rPr>
                  <w:tab/>
                </w:r>
                <w:r w:rsidRPr="00B10724">
                  <w:rPr>
                    <w:rStyle w:val="PlaceholderText"/>
                    <w:rFonts w:asciiTheme="minorHAnsi" w:eastAsiaTheme="minorHAnsi" w:hAnsiTheme="minorHAnsi" w:cstheme="minorBidi"/>
                    <w:color w:val="000000" w:themeColor="text1"/>
                    <w:kern w:val="0"/>
                    <w:szCs w:val="22"/>
                    <w14:ligatures w14:val="none"/>
                  </w:rPr>
                  <w:tab/>
                </w:r>
              </w:p>
            </w:sdtContent>
          </w:sdt>
          <w:sdt>
            <w:sdtPr>
              <w:id w:val="-1457406181"/>
              <w:placeholder>
                <w:docPart w:val="D4C67602C5044E0DAB0E0E02BDC7D6D0"/>
              </w:placeholder>
              <w:showingPlcHdr/>
            </w:sdtPr>
            <w:sdtEndPr/>
            <w:sdtContent>
              <w:p w14:paraId="511AC79A" w14:textId="77777777" w:rsidR="00B10724" w:rsidRPr="008617B3" w:rsidRDefault="00B10724" w:rsidP="00B10724">
                <w:r w:rsidRPr="007B1E7C">
                  <w:tab/>
                </w:r>
                <w:r w:rsidRPr="007B1E7C">
                  <w:tab/>
                </w:r>
              </w:p>
            </w:sdtContent>
          </w:sdt>
        </w:tc>
      </w:tr>
    </w:tbl>
    <w:p w14:paraId="2E92CE8D" w14:textId="77777777" w:rsidR="00B168F8" w:rsidRDefault="00B168F8" w:rsidP="00B168F8"/>
    <w:p w14:paraId="1929C033" w14:textId="32FA2DB3" w:rsidR="00B168F8" w:rsidRDefault="00B168F8" w:rsidP="00B168F8">
      <w:pPr>
        <w:pStyle w:val="ListNumber"/>
      </w:pPr>
      <w:r w:rsidRPr="00B168F8">
        <w:t xml:space="preserve">Describe your methodology or how you will be using data from the Colorado All Payer Claims Database (CO APCD) to answer your research questions.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10724" w14:paraId="5F494121" w14:textId="77777777" w:rsidTr="00801B17">
        <w:sdt>
          <w:sdtPr>
            <w:id w:val="-1677488517"/>
            <w:placeholder>
              <w:docPart w:val="14A064F25C434596B0820BF7BA79773F"/>
            </w:placeholder>
            <w:showingPlcHdr/>
          </w:sdtPr>
          <w:sdtContent>
            <w:tc>
              <w:tcPr>
                <w:tcW w:w="5000" w:type="pct"/>
                <w:vAlign w:val="center"/>
              </w:tcPr>
              <w:p w14:paraId="6E416EEC" w14:textId="38246F8E" w:rsidR="00B10724" w:rsidRDefault="00A629D9" w:rsidP="00801B17">
                <w:r w:rsidRPr="003E4D7F">
                  <w:tab/>
                </w:r>
                <w:r w:rsidRPr="003E4D7F">
                  <w:tab/>
                </w:r>
              </w:p>
            </w:tc>
          </w:sdtContent>
        </w:sdt>
      </w:tr>
    </w:tbl>
    <w:p w14:paraId="17C89BB6" w14:textId="77777777" w:rsidR="00B10724" w:rsidRDefault="00B10724" w:rsidP="00B10724">
      <w:pPr>
        <w:pStyle w:val="ListNumber"/>
        <w:numPr>
          <w:ilvl w:val="0"/>
          <w:numId w:val="0"/>
        </w:numPr>
        <w:ind w:left="360"/>
      </w:pPr>
    </w:p>
    <w:p w14:paraId="29224C26" w14:textId="5BA20466" w:rsidR="00B168F8" w:rsidRDefault="00B168F8" w:rsidP="00B168F8">
      <w:pPr>
        <w:pStyle w:val="ListNumber"/>
      </w:pPr>
      <w:r w:rsidRPr="00B168F8">
        <w:lastRenderedPageBreak/>
        <w:t>Explain how this project will benefit Colorado and its residents.</w:t>
      </w:r>
      <w:r>
        <w:rPr>
          <w:rStyle w:val="FootnoteReference"/>
        </w:rPr>
        <w:footnoteReference w:id="2"/>
      </w:r>
      <w:r w:rsidRPr="00B168F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10724" w14:paraId="58643145" w14:textId="77777777" w:rsidTr="00801B17">
        <w:sdt>
          <w:sdtPr>
            <w:id w:val="1192806725"/>
            <w:placeholder>
              <w:docPart w:val="AB8DE6306A7D478EB0791871F21D08D1"/>
            </w:placeholder>
            <w:showingPlcHdr/>
          </w:sdtPr>
          <w:sdtContent>
            <w:tc>
              <w:tcPr>
                <w:tcW w:w="5000" w:type="pct"/>
                <w:vAlign w:val="center"/>
              </w:tcPr>
              <w:p w14:paraId="4F5DB136" w14:textId="671A4E06" w:rsidR="00B10724" w:rsidRDefault="00A629D9" w:rsidP="00801B17">
                <w:r w:rsidRPr="003E4D7F">
                  <w:tab/>
                </w:r>
                <w:r w:rsidRPr="003E4D7F">
                  <w:tab/>
                </w:r>
              </w:p>
            </w:tc>
          </w:sdtContent>
        </w:sdt>
      </w:tr>
    </w:tbl>
    <w:p w14:paraId="7A65D1C0" w14:textId="77777777" w:rsidR="00B10724" w:rsidRDefault="00B10724" w:rsidP="00B10724">
      <w:pPr>
        <w:pStyle w:val="ListNumber"/>
        <w:numPr>
          <w:ilvl w:val="0"/>
          <w:numId w:val="0"/>
        </w:numPr>
        <w:ind w:left="360"/>
      </w:pPr>
    </w:p>
    <w:p w14:paraId="76EC9B9B" w14:textId="098E0731" w:rsidR="00B168F8" w:rsidRDefault="00B168F8" w:rsidP="00B168F8">
      <w:pPr>
        <w:pStyle w:val="ListNumber"/>
      </w:pPr>
      <w:r w:rsidRPr="00B168F8">
        <w:t>Describe how your project will improve health care quality, increase health care value, or improve health outcomes for Colorado residents.</w:t>
      </w:r>
      <w:r w:rsidR="00D93D5A">
        <w:rPr>
          <w:rStyle w:val="FootnoteReference"/>
        </w:rPr>
        <w:footnoteReference w:customMarkFollows="1" w:id="3"/>
        <w:t>2</w:t>
      </w:r>
      <w:r w:rsidRPr="00B168F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10724" w14:paraId="64F4E446" w14:textId="77777777" w:rsidTr="00801B17">
        <w:sdt>
          <w:sdtPr>
            <w:id w:val="-1408603318"/>
            <w:placeholder>
              <w:docPart w:val="05EF38B3189D4BD9B2375901B794D398"/>
            </w:placeholder>
            <w:showingPlcHdr/>
          </w:sdtPr>
          <w:sdtContent>
            <w:tc>
              <w:tcPr>
                <w:tcW w:w="5000" w:type="pct"/>
                <w:vAlign w:val="center"/>
              </w:tcPr>
              <w:p w14:paraId="769FA11E" w14:textId="29EECEEB" w:rsidR="00B10724" w:rsidRDefault="00A629D9" w:rsidP="00801B17">
                <w:r w:rsidRPr="003E4D7F">
                  <w:tab/>
                </w:r>
                <w:r w:rsidRPr="003E4D7F">
                  <w:tab/>
                </w:r>
              </w:p>
            </w:tc>
          </w:sdtContent>
        </w:sdt>
      </w:tr>
    </w:tbl>
    <w:p w14:paraId="50882AFB" w14:textId="77777777" w:rsidR="00B10724" w:rsidRDefault="00B10724" w:rsidP="00B10724">
      <w:pPr>
        <w:pStyle w:val="ListNumber"/>
        <w:numPr>
          <w:ilvl w:val="0"/>
          <w:numId w:val="0"/>
        </w:numPr>
        <w:ind w:left="360"/>
      </w:pPr>
    </w:p>
    <w:p w14:paraId="2BDFE363" w14:textId="5445389C" w:rsidR="00B168F8" w:rsidRDefault="00B168F8" w:rsidP="00B168F8">
      <w:pPr>
        <w:pStyle w:val="ListNumber"/>
      </w:pPr>
      <w:r w:rsidRPr="00B168F8">
        <w:t xml:space="preserve">Health equity is defined as the state in which everyone has a fair and just opportunity to attain their highest level of health. Explain how your project addresses health equity.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10724" w14:paraId="3672C51D" w14:textId="77777777" w:rsidTr="00801B17">
        <w:sdt>
          <w:sdtPr>
            <w:id w:val="-2109037160"/>
            <w:placeholder>
              <w:docPart w:val="B8C72767716D431A9C0BA29AC8651483"/>
            </w:placeholder>
            <w:showingPlcHdr/>
          </w:sdtPr>
          <w:sdtContent>
            <w:tc>
              <w:tcPr>
                <w:tcW w:w="5000" w:type="pct"/>
                <w:vAlign w:val="center"/>
              </w:tcPr>
              <w:p w14:paraId="73F5C425" w14:textId="06E2B4AE" w:rsidR="00B10724" w:rsidRDefault="00A629D9" w:rsidP="00801B17">
                <w:r w:rsidRPr="003E4D7F">
                  <w:tab/>
                </w:r>
                <w:r w:rsidRPr="003E4D7F">
                  <w:tab/>
                </w:r>
              </w:p>
            </w:tc>
          </w:sdtContent>
        </w:sdt>
      </w:tr>
    </w:tbl>
    <w:p w14:paraId="163F05EE" w14:textId="77777777" w:rsidR="00B10724" w:rsidRDefault="00B10724" w:rsidP="00B10724">
      <w:pPr>
        <w:pStyle w:val="ListNumber"/>
        <w:numPr>
          <w:ilvl w:val="0"/>
          <w:numId w:val="0"/>
        </w:numPr>
        <w:ind w:left="360"/>
      </w:pPr>
    </w:p>
    <w:p w14:paraId="0F141DC3" w14:textId="05A17CAF" w:rsidR="00B168F8" w:rsidRDefault="00B168F8" w:rsidP="00B168F8">
      <w:pPr>
        <w:pStyle w:val="ListNumber"/>
      </w:pPr>
      <w:r w:rsidRPr="00B168F8">
        <w:t xml:space="preserve">Describe any publication you plan to develop based on your use of CO APCD data, its intended audience, and whether it will be made publicly available.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10724" w14:paraId="706F9426" w14:textId="77777777" w:rsidTr="00801B17">
        <w:sdt>
          <w:sdtPr>
            <w:id w:val="-1624844332"/>
            <w:placeholder>
              <w:docPart w:val="6A8B7D0B248C4072B5C148D15185708B"/>
            </w:placeholder>
            <w:showingPlcHdr/>
          </w:sdtPr>
          <w:sdtContent>
            <w:tc>
              <w:tcPr>
                <w:tcW w:w="5000" w:type="pct"/>
                <w:vAlign w:val="center"/>
              </w:tcPr>
              <w:p w14:paraId="308EC6DB" w14:textId="28C3EDA6" w:rsidR="00B10724" w:rsidRDefault="00A629D9" w:rsidP="00801B17">
                <w:r w:rsidRPr="003E4D7F">
                  <w:tab/>
                </w:r>
                <w:r w:rsidRPr="003E4D7F">
                  <w:tab/>
                </w:r>
              </w:p>
            </w:tc>
          </w:sdtContent>
        </w:sdt>
      </w:tr>
    </w:tbl>
    <w:p w14:paraId="74990871" w14:textId="77777777" w:rsidR="00B10724" w:rsidRDefault="00B10724" w:rsidP="00B10724">
      <w:pPr>
        <w:pStyle w:val="ListNumber"/>
        <w:numPr>
          <w:ilvl w:val="0"/>
          <w:numId w:val="0"/>
        </w:numPr>
        <w:ind w:left="360"/>
      </w:pPr>
    </w:p>
    <w:p w14:paraId="17D5F2DC" w14:textId="77777777" w:rsidR="00DE57AC" w:rsidRDefault="00DE57AC">
      <w:pPr>
        <w:spacing w:after="160" w:line="259" w:lineRule="auto"/>
        <w:rPr>
          <w:rFonts w:asciiTheme="majorHAnsi" w:eastAsiaTheme="majorEastAsia" w:hAnsiTheme="majorHAnsi" w:cstheme="majorBidi"/>
          <w:b/>
          <w:color w:val="002C4E" w:themeColor="text2"/>
          <w:sz w:val="30"/>
          <w:szCs w:val="32"/>
        </w:rPr>
      </w:pPr>
      <w:r>
        <w:br w:type="page"/>
      </w:r>
    </w:p>
    <w:p w14:paraId="24F3A50E" w14:textId="0EC0DC73" w:rsidR="00B168F8" w:rsidRDefault="00B168F8" w:rsidP="00B10724">
      <w:pPr>
        <w:pStyle w:val="Heading2"/>
      </w:pPr>
      <w:bookmarkStart w:id="7" w:name="_Toc241135018"/>
      <w:r w:rsidRPr="00B168F8">
        <w:lastRenderedPageBreak/>
        <w:t>Custom Report Output Type(s)</w:t>
      </w:r>
      <w:bookmarkEnd w:id="7"/>
    </w:p>
    <w:p w14:paraId="3EDBF859" w14:textId="633F5AC6" w:rsidR="00B168F8" w:rsidRDefault="00B168F8" w:rsidP="00B168F8">
      <w:r w:rsidRPr="00B168F8">
        <w:t xml:space="preserve">Select the report type(s) you are requesting (see also Custom Report Mock-Up): </w:t>
      </w:r>
    </w:p>
    <w:tbl>
      <w:tblPr>
        <w:tblStyle w:val="TableGrid"/>
        <w:tblW w:w="9360" w:type="dxa"/>
        <w:tblInd w:w="-5" w:type="dxa"/>
        <w:tblLook w:val="04A0" w:firstRow="1" w:lastRow="0" w:firstColumn="1" w:lastColumn="0" w:noHBand="0" w:noVBand="1"/>
      </w:tblPr>
      <w:tblGrid>
        <w:gridCol w:w="3060"/>
        <w:gridCol w:w="6300"/>
      </w:tblGrid>
      <w:tr w:rsidR="00B10724" w:rsidRPr="00A14BFD" w14:paraId="20307CBD" w14:textId="77777777" w:rsidTr="00A14BFD">
        <w:tc>
          <w:tcPr>
            <w:tcW w:w="3060" w:type="dxa"/>
            <w:shd w:val="clear" w:color="auto" w:fill="F6F3F6" w:themeFill="background2"/>
          </w:tcPr>
          <w:p w14:paraId="3BA3BB19" w14:textId="77777777" w:rsidR="00B10724" w:rsidRPr="00A14BFD" w:rsidRDefault="00954A12" w:rsidP="00801B17">
            <w:pPr>
              <w:pStyle w:val="TableMainRowsandColumns"/>
              <w:rPr>
                <w:rFonts w:asciiTheme="majorHAnsi" w:hAnsiTheme="majorHAnsi"/>
                <w:color w:val="auto"/>
              </w:rPr>
            </w:pPr>
            <w:sdt>
              <w:sdtPr>
                <w:rPr>
                  <w:rFonts w:asciiTheme="majorHAnsi" w:hAnsiTheme="majorHAnsi"/>
                  <w:color w:val="auto"/>
                </w:rPr>
                <w:id w:val="1895777659"/>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Spreadsheet/Table</w:t>
            </w:r>
          </w:p>
        </w:tc>
        <w:tc>
          <w:tcPr>
            <w:tcW w:w="6300" w:type="dxa"/>
          </w:tcPr>
          <w:p w14:paraId="134D8693"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Aggregated data, output of specific measures, or similar.</w:t>
            </w:r>
          </w:p>
        </w:tc>
      </w:tr>
      <w:tr w:rsidR="00B10724" w:rsidRPr="00A14BFD" w14:paraId="308115E1" w14:textId="77777777" w:rsidTr="00A14BFD">
        <w:tc>
          <w:tcPr>
            <w:tcW w:w="3060" w:type="dxa"/>
            <w:shd w:val="clear" w:color="auto" w:fill="F6F3F6" w:themeFill="background2"/>
          </w:tcPr>
          <w:p w14:paraId="7F2E0F23" w14:textId="77777777" w:rsidR="00B10724" w:rsidRPr="00A14BFD" w:rsidRDefault="00954A12" w:rsidP="00801B17">
            <w:pPr>
              <w:pStyle w:val="TableMainRowsandColumns"/>
              <w:rPr>
                <w:rFonts w:asciiTheme="majorHAnsi" w:hAnsiTheme="majorHAnsi"/>
                <w:color w:val="auto"/>
              </w:rPr>
            </w:pPr>
            <w:sdt>
              <w:sdtPr>
                <w:rPr>
                  <w:rFonts w:asciiTheme="majorHAnsi" w:hAnsiTheme="majorHAnsi"/>
                  <w:color w:val="auto"/>
                </w:rPr>
                <w:id w:val="871345802"/>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Static Analysis</w:t>
            </w:r>
          </w:p>
        </w:tc>
        <w:tc>
          <w:tcPr>
            <w:tcW w:w="6300" w:type="dxa"/>
          </w:tcPr>
          <w:p w14:paraId="25079F90"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Analysis of a specific issue with aggregated results and static visualizations. </w:t>
            </w:r>
          </w:p>
        </w:tc>
      </w:tr>
      <w:tr w:rsidR="00B10724" w:rsidRPr="00A14BFD" w14:paraId="5DBC9F8E" w14:textId="77777777" w:rsidTr="00A14BFD">
        <w:tc>
          <w:tcPr>
            <w:tcW w:w="3060" w:type="dxa"/>
            <w:shd w:val="clear" w:color="auto" w:fill="F6F3F6" w:themeFill="background2"/>
          </w:tcPr>
          <w:p w14:paraId="633125EA" w14:textId="77777777" w:rsidR="00B10724" w:rsidRPr="00A14BFD" w:rsidRDefault="00954A12" w:rsidP="00801B17">
            <w:pPr>
              <w:pStyle w:val="TableMainRowsandColumns"/>
              <w:rPr>
                <w:rFonts w:asciiTheme="majorHAnsi" w:hAnsiTheme="majorHAnsi"/>
                <w:color w:val="auto"/>
              </w:rPr>
            </w:pPr>
            <w:sdt>
              <w:sdtPr>
                <w:rPr>
                  <w:rFonts w:asciiTheme="majorHAnsi" w:hAnsiTheme="majorHAnsi"/>
                  <w:color w:val="auto"/>
                </w:rPr>
                <w:id w:val="149958250"/>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Interactive Analysis</w:t>
            </w:r>
          </w:p>
        </w:tc>
        <w:tc>
          <w:tcPr>
            <w:tcW w:w="6300" w:type="dxa"/>
          </w:tcPr>
          <w:p w14:paraId="6F885F4A"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Analysis of a specific issue with aggregated results and interactive visualizations. Presented in Tableau. </w:t>
            </w:r>
          </w:p>
        </w:tc>
      </w:tr>
      <w:tr w:rsidR="00B10724" w:rsidRPr="00A14BFD" w14:paraId="7C224CD4" w14:textId="77777777" w:rsidTr="00A14BFD">
        <w:tc>
          <w:tcPr>
            <w:tcW w:w="3060" w:type="dxa"/>
            <w:shd w:val="clear" w:color="auto" w:fill="F6F3F6" w:themeFill="background2"/>
          </w:tcPr>
          <w:p w14:paraId="2841E63A" w14:textId="77777777" w:rsidR="00B10724" w:rsidRPr="00A14BFD" w:rsidRDefault="00954A12" w:rsidP="00801B17">
            <w:pPr>
              <w:pStyle w:val="TableMainRowsandColumns"/>
              <w:rPr>
                <w:rFonts w:asciiTheme="majorHAnsi" w:hAnsiTheme="majorHAnsi"/>
                <w:color w:val="auto"/>
              </w:rPr>
            </w:pPr>
            <w:sdt>
              <w:sdtPr>
                <w:rPr>
                  <w:rFonts w:asciiTheme="majorHAnsi" w:hAnsiTheme="majorHAnsi"/>
                  <w:color w:val="auto"/>
                </w:rPr>
                <w:id w:val="-581752638"/>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Narrative</w:t>
            </w:r>
          </w:p>
        </w:tc>
        <w:tc>
          <w:tcPr>
            <w:tcW w:w="6300" w:type="dxa"/>
          </w:tcPr>
          <w:p w14:paraId="0329F82B" w14:textId="77777777" w:rsidR="00B10724" w:rsidRPr="00A14BFD" w:rsidRDefault="00B10724" w:rsidP="00801B17">
            <w:pPr>
              <w:pStyle w:val="TableMainRowsandColumns"/>
              <w:rPr>
                <w:rFonts w:asciiTheme="majorHAnsi" w:hAnsiTheme="majorHAnsi"/>
                <w:color w:val="auto"/>
              </w:rPr>
            </w:pPr>
            <w:r w:rsidRPr="00A14BFD">
              <w:rPr>
                <w:rFonts w:asciiTheme="majorHAnsi" w:hAnsiTheme="majorHAnsi"/>
                <w:color w:val="auto"/>
              </w:rPr>
              <w:t xml:space="preserve">Written report </w:t>
            </w:r>
            <w:proofErr w:type="gramStart"/>
            <w:r w:rsidRPr="00A14BFD">
              <w:rPr>
                <w:rFonts w:asciiTheme="majorHAnsi" w:hAnsiTheme="majorHAnsi"/>
                <w:color w:val="auto"/>
              </w:rPr>
              <w:t>or</w:t>
            </w:r>
            <w:proofErr w:type="gramEnd"/>
            <w:r w:rsidRPr="00A14BFD">
              <w:rPr>
                <w:rFonts w:asciiTheme="majorHAnsi" w:hAnsiTheme="majorHAnsi"/>
                <w:color w:val="auto"/>
              </w:rPr>
              <w:t xml:space="preserve"> executive summary of findings. </w:t>
            </w:r>
          </w:p>
        </w:tc>
      </w:tr>
    </w:tbl>
    <w:p w14:paraId="4A9E2287" w14:textId="77777777" w:rsidR="00B10724" w:rsidRDefault="00B10724" w:rsidP="00B168F8"/>
    <w:p w14:paraId="05FC6461" w14:textId="54D6AC55" w:rsidR="00B168F8" w:rsidRDefault="00B168F8" w:rsidP="00B10724">
      <w:pPr>
        <w:pStyle w:val="Heading2"/>
      </w:pPr>
      <w:bookmarkStart w:id="8" w:name="_Toc241135019"/>
      <w:r w:rsidRPr="00B168F8">
        <w:t>Data Matching and Linkage</w:t>
      </w:r>
      <w:bookmarkEnd w:id="8"/>
    </w:p>
    <w:p w14:paraId="3765E38D" w14:textId="6DF71704" w:rsidR="00B168F8" w:rsidRDefault="00B168F8" w:rsidP="00B168F8">
      <w:pPr>
        <w:pStyle w:val="Heading3"/>
      </w:pPr>
      <w:bookmarkStart w:id="9" w:name="_Toc241135020"/>
      <w:r>
        <w:t>Finder File</w:t>
      </w:r>
      <w:bookmarkEnd w:id="9"/>
    </w:p>
    <w:p w14:paraId="03548E6A" w14:textId="2AED32C3" w:rsidR="00B168F8" w:rsidRDefault="00B168F8" w:rsidP="00B168F8">
      <w:r w:rsidRPr="00B168F8">
        <w:t xml:space="preserve">A Finder File is a file you submit to CIVHC with information about a pre-selected cohort for </w:t>
      </w:r>
      <w:proofErr w:type="gramStart"/>
      <w:r w:rsidRPr="00B168F8">
        <w:t>matching to</w:t>
      </w:r>
      <w:proofErr w:type="gramEnd"/>
      <w:r w:rsidRPr="00B168F8">
        <w:t xml:space="preserve"> CO APCD data. Finder Files are destroyed following CO APCD matching, typically within 90 days of submission. Ask your CIVHC Contact for more information about this process and further requirements for Finder File submission. </w:t>
      </w:r>
    </w:p>
    <w:p w14:paraId="5881667E" w14:textId="340D0EFD" w:rsidR="00B168F8" w:rsidRDefault="00B168F8" w:rsidP="00B168F8">
      <w:r w:rsidRPr="00B168F8">
        <w:t xml:space="preserve">Will you provide CIVHC with a Finder File as part of this project? </w:t>
      </w:r>
    </w:p>
    <w:p w14:paraId="6D39605F" w14:textId="01493FFA" w:rsidR="00B10724" w:rsidRDefault="00954A12" w:rsidP="00B10724">
      <w:pPr>
        <w:pStyle w:val="MainBody"/>
        <w:ind w:left="288"/>
      </w:pPr>
      <w:sdt>
        <w:sdtPr>
          <w:id w:val="-1151590881"/>
          <w14:checkbox>
            <w14:checked w14:val="0"/>
            <w14:checkedState w14:val="2612" w14:font="MS Gothic"/>
            <w14:uncheckedState w14:val="2610" w14:font="MS Gothic"/>
          </w14:checkbox>
        </w:sdtPr>
        <w:sdtEndPr/>
        <w:sdtContent>
          <w:r w:rsidR="00F03B27">
            <w:rPr>
              <w:rFonts w:ascii="MS Gothic" w:eastAsia="MS Gothic" w:hAnsi="MS Gothic" w:hint="eastAsia"/>
            </w:rPr>
            <w:t>☐</w:t>
          </w:r>
        </w:sdtContent>
      </w:sdt>
      <w:r w:rsidR="00B10724">
        <w:t xml:space="preserve">  No</w:t>
      </w:r>
    </w:p>
    <w:p w14:paraId="4D3314EC" w14:textId="77777777" w:rsidR="00B10724" w:rsidRDefault="00954A12" w:rsidP="00B10724">
      <w:pPr>
        <w:pStyle w:val="MainBody"/>
        <w:ind w:left="288"/>
      </w:pPr>
      <w:sdt>
        <w:sdtPr>
          <w:id w:val="-463893377"/>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Yes. Answer the following:</w:t>
      </w:r>
    </w:p>
    <w:tbl>
      <w:tblPr>
        <w:tblStyle w:val="TableGrid"/>
        <w:tblW w:w="9355" w:type="dxa"/>
        <w:tblLook w:val="04A0" w:firstRow="1" w:lastRow="0" w:firstColumn="1" w:lastColumn="0" w:noHBand="0" w:noVBand="1"/>
      </w:tblPr>
      <w:tblGrid>
        <w:gridCol w:w="5058"/>
        <w:gridCol w:w="4297"/>
      </w:tblGrid>
      <w:tr w:rsidR="00B10724" w:rsidRPr="00A14BFD" w14:paraId="6083405F" w14:textId="77777777" w:rsidTr="00A14BFD">
        <w:tc>
          <w:tcPr>
            <w:tcW w:w="9355" w:type="dxa"/>
            <w:gridSpan w:val="2"/>
            <w:tcBorders>
              <w:bottom w:val="single" w:sz="4" w:space="0" w:color="auto"/>
            </w:tcBorders>
            <w:shd w:val="clear" w:color="auto" w:fill="002C4E" w:themeFill="text2"/>
          </w:tcPr>
          <w:p w14:paraId="44753BC8" w14:textId="77777777" w:rsidR="00B10724" w:rsidRPr="00A14BFD" w:rsidRDefault="00B10724" w:rsidP="00A14BFD">
            <w:pPr>
              <w:pStyle w:val="TableMainRowsandColumns"/>
              <w:keepLines w:val="0"/>
              <w:spacing w:before="60" w:after="60"/>
              <w:ind w:left="144" w:right="144"/>
              <w:rPr>
                <w:rFonts w:asciiTheme="majorHAnsi" w:hAnsiTheme="majorHAnsi"/>
                <w:color w:val="FFFFFF" w:themeColor="background1"/>
              </w:rPr>
            </w:pPr>
            <w:r w:rsidRPr="00A14BFD">
              <w:rPr>
                <w:rFonts w:asciiTheme="majorHAnsi" w:hAnsiTheme="majorHAnsi"/>
                <w:color w:val="FFFFFF" w:themeColor="background1"/>
              </w:rPr>
              <w:t>Select the Finder File Identifiers</w:t>
            </w:r>
            <w:r w:rsidRPr="00A14BFD">
              <w:rPr>
                <w:rStyle w:val="FootnoteReference"/>
                <w:rFonts w:asciiTheme="majorHAnsi" w:hAnsiTheme="majorHAnsi" w:cstheme="minorHAnsi"/>
                <w:color w:val="FFFFFF" w:themeColor="background1"/>
              </w:rPr>
              <w:footnoteReference w:id="4"/>
            </w:r>
            <w:r w:rsidRPr="00A14BFD">
              <w:rPr>
                <w:rFonts w:asciiTheme="majorHAnsi" w:hAnsiTheme="majorHAnsi"/>
                <w:color w:val="FFFFFF" w:themeColor="background1"/>
              </w:rPr>
              <w:t xml:space="preserve"> will you include in the Finder File:</w:t>
            </w:r>
          </w:p>
        </w:tc>
      </w:tr>
      <w:tr w:rsidR="00B10724" w:rsidRPr="00A14BFD" w14:paraId="021D080B" w14:textId="77777777" w:rsidTr="00A14B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264958C0" w14:textId="77777777" w:rsidR="00B10724" w:rsidRPr="00A14BFD" w:rsidRDefault="00954A12" w:rsidP="00A14BFD">
            <w:pPr>
              <w:pStyle w:val="TableMainColumns"/>
              <w:keepNext/>
              <w:spacing w:before="60" w:after="60"/>
              <w:ind w:left="144" w:right="144"/>
              <w:rPr>
                <w:rFonts w:asciiTheme="majorHAnsi" w:hAnsiTheme="majorHAnsi"/>
                <w:color w:val="auto"/>
              </w:rPr>
            </w:pPr>
            <w:sdt>
              <w:sdtPr>
                <w:rPr>
                  <w:rFonts w:asciiTheme="majorHAnsi" w:eastAsia="MS Gothic" w:hAnsiTheme="majorHAnsi"/>
                  <w:color w:val="auto"/>
                </w:rPr>
                <w:id w:val="887311214"/>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Client-Specified Unique Identifier (Required)</w:t>
            </w:r>
          </w:p>
        </w:tc>
        <w:tc>
          <w:tcPr>
            <w:tcW w:w="4297" w:type="dxa"/>
            <w:tcBorders>
              <w:top w:val="single" w:sz="4" w:space="0" w:color="auto"/>
              <w:left w:val="single" w:sz="4" w:space="0" w:color="auto"/>
              <w:bottom w:val="single" w:sz="4" w:space="0" w:color="auto"/>
              <w:right w:val="single" w:sz="4" w:space="0" w:color="auto"/>
            </w:tcBorders>
          </w:tcPr>
          <w:p w14:paraId="66DE883A" w14:textId="77777777" w:rsidR="00B10724" w:rsidRPr="00A14BFD" w:rsidRDefault="00954A12" w:rsidP="00A14BFD">
            <w:pPr>
              <w:pStyle w:val="TableMainColumns"/>
              <w:keepNext/>
              <w:spacing w:before="60" w:after="60"/>
              <w:ind w:left="144" w:right="144"/>
              <w:rPr>
                <w:rFonts w:asciiTheme="majorHAnsi" w:hAnsiTheme="majorHAnsi"/>
                <w:color w:val="auto"/>
              </w:rPr>
            </w:pPr>
            <w:sdt>
              <w:sdtPr>
                <w:rPr>
                  <w:rFonts w:asciiTheme="majorHAnsi" w:hAnsiTheme="majorHAnsi"/>
                  <w:color w:val="auto"/>
                </w:rPr>
                <w:id w:val="1762870293"/>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First Name (no punctuation)</w:t>
            </w:r>
          </w:p>
        </w:tc>
      </w:tr>
      <w:tr w:rsidR="00B10724" w:rsidRPr="00A14BFD" w14:paraId="429F7256" w14:textId="77777777" w:rsidTr="00A14B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2ECA41D9" w14:textId="77777777" w:rsidR="00B10724" w:rsidRPr="00A14BFD" w:rsidRDefault="00954A12" w:rsidP="00A14BFD">
            <w:pPr>
              <w:pStyle w:val="TableMainColumns"/>
              <w:keepNext/>
              <w:spacing w:before="60" w:after="60"/>
              <w:ind w:left="144" w:right="144"/>
              <w:rPr>
                <w:rFonts w:asciiTheme="majorHAnsi" w:hAnsiTheme="majorHAnsi"/>
                <w:color w:val="auto"/>
              </w:rPr>
            </w:pPr>
            <w:sdt>
              <w:sdtPr>
                <w:rPr>
                  <w:rFonts w:asciiTheme="majorHAnsi" w:hAnsiTheme="majorHAnsi"/>
                  <w:color w:val="auto"/>
                </w:rPr>
                <w:id w:val="1903566310"/>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Social Security Number (nine digits, no dashes or spaces)  </w:t>
            </w:r>
          </w:p>
        </w:tc>
        <w:tc>
          <w:tcPr>
            <w:tcW w:w="4297" w:type="dxa"/>
            <w:tcBorders>
              <w:top w:val="single" w:sz="4" w:space="0" w:color="auto"/>
              <w:left w:val="single" w:sz="4" w:space="0" w:color="auto"/>
              <w:bottom w:val="single" w:sz="4" w:space="0" w:color="auto"/>
              <w:right w:val="single" w:sz="4" w:space="0" w:color="auto"/>
            </w:tcBorders>
          </w:tcPr>
          <w:p w14:paraId="204CEFFD" w14:textId="77777777" w:rsidR="00B10724" w:rsidRPr="00A14BFD" w:rsidRDefault="00954A12" w:rsidP="00A14BFD">
            <w:pPr>
              <w:pStyle w:val="TableMainColumns"/>
              <w:keepNext/>
              <w:spacing w:before="60" w:after="60"/>
              <w:ind w:left="144" w:right="144"/>
              <w:rPr>
                <w:rFonts w:asciiTheme="majorHAnsi" w:hAnsiTheme="majorHAnsi"/>
                <w:color w:val="auto"/>
              </w:rPr>
            </w:pPr>
            <w:sdt>
              <w:sdtPr>
                <w:rPr>
                  <w:rFonts w:asciiTheme="majorHAnsi" w:hAnsiTheme="majorHAnsi"/>
                  <w:color w:val="auto"/>
                </w:rPr>
                <w:id w:val="-1609884643"/>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Last Name (no punctuation)  </w:t>
            </w:r>
          </w:p>
        </w:tc>
      </w:tr>
      <w:tr w:rsidR="00B10724" w:rsidRPr="00A14BFD" w14:paraId="4E70EAE1" w14:textId="77777777" w:rsidTr="00A14B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79F21445" w14:textId="77777777" w:rsidR="00B10724" w:rsidRPr="00A14BFD" w:rsidRDefault="00954A12" w:rsidP="00A14BFD">
            <w:pPr>
              <w:pStyle w:val="TableMainColumns"/>
              <w:spacing w:before="60" w:after="60"/>
              <w:ind w:left="144" w:right="144"/>
              <w:rPr>
                <w:rFonts w:asciiTheme="majorHAnsi" w:hAnsiTheme="majorHAnsi"/>
                <w:color w:val="auto"/>
              </w:rPr>
            </w:pPr>
            <w:sdt>
              <w:sdtPr>
                <w:rPr>
                  <w:rFonts w:asciiTheme="majorHAnsi" w:hAnsiTheme="majorHAnsi"/>
                  <w:color w:val="auto"/>
                </w:rPr>
                <w:id w:val="1499771488"/>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Medicaid ID (one letter followed by 6 numerical digits) </w:t>
            </w:r>
          </w:p>
        </w:tc>
        <w:tc>
          <w:tcPr>
            <w:tcW w:w="4297" w:type="dxa"/>
            <w:tcBorders>
              <w:top w:val="single" w:sz="4" w:space="0" w:color="auto"/>
              <w:left w:val="single" w:sz="4" w:space="0" w:color="auto"/>
              <w:bottom w:val="single" w:sz="4" w:space="0" w:color="auto"/>
              <w:right w:val="single" w:sz="4" w:space="0" w:color="auto"/>
            </w:tcBorders>
          </w:tcPr>
          <w:p w14:paraId="5700A2C3" w14:textId="77777777" w:rsidR="00B10724" w:rsidRPr="00A14BFD" w:rsidRDefault="00954A12" w:rsidP="00A14BFD">
            <w:pPr>
              <w:pStyle w:val="TableMainColumns"/>
              <w:spacing w:before="60" w:after="60"/>
              <w:ind w:left="144" w:right="144"/>
              <w:rPr>
                <w:rFonts w:asciiTheme="majorHAnsi" w:hAnsiTheme="majorHAnsi"/>
                <w:color w:val="auto"/>
              </w:rPr>
            </w:pPr>
            <w:sdt>
              <w:sdtPr>
                <w:rPr>
                  <w:rFonts w:asciiTheme="majorHAnsi" w:hAnsiTheme="majorHAnsi"/>
                  <w:color w:val="auto"/>
                </w:rPr>
                <w:id w:val="-1042669422"/>
                <w14:checkbox>
                  <w14:checked w14:val="0"/>
                  <w14:checkedState w14:val="2612" w14:font="MS Gothic"/>
                  <w14:uncheckedState w14:val="2610" w14:font="MS Gothic"/>
                </w14:checkbox>
              </w:sdtPr>
              <w:sdtEndPr/>
              <w:sdtContent>
                <w:r w:rsidR="00B10724" w:rsidRPr="00A14BFD">
                  <w:rPr>
                    <w:rFonts w:ascii="Segoe UI Symbol" w:eastAsia="MS Gothic" w:hAnsi="Segoe UI Symbol" w:cs="Segoe UI Symbol"/>
                    <w:color w:val="auto"/>
                  </w:rPr>
                  <w:t>☐</w:t>
                </w:r>
              </w:sdtContent>
            </w:sdt>
            <w:r w:rsidR="00B10724" w:rsidRPr="00A14BFD">
              <w:rPr>
                <w:rFonts w:asciiTheme="majorHAnsi" w:hAnsiTheme="majorHAnsi"/>
                <w:color w:val="auto"/>
              </w:rPr>
              <w:t xml:space="preserve">  Date of Birth (MM-DD-YYYY)</w:t>
            </w:r>
          </w:p>
        </w:tc>
      </w:tr>
    </w:tbl>
    <w:p w14:paraId="5912B21C" w14:textId="0C2F9FDD" w:rsidR="00B168F8" w:rsidRDefault="00B168F8" w:rsidP="00B168F8">
      <w:pPr>
        <w:pStyle w:val="Heading3"/>
      </w:pPr>
      <w:bookmarkStart w:id="10" w:name="_Toc241135021"/>
      <w:r>
        <w:lastRenderedPageBreak/>
        <w:t>Control Group</w:t>
      </w:r>
      <w:bookmarkEnd w:id="10"/>
    </w:p>
    <w:p w14:paraId="0CBACEA9" w14:textId="1CC48717" w:rsidR="00B168F8" w:rsidRDefault="00B168F8" w:rsidP="00B168F8">
      <w:r w:rsidRPr="00B168F8">
        <w:t xml:space="preserve">A Control Group is a group of individuals who can be used to compare against the cohort identified in the Finder File. </w:t>
      </w:r>
    </w:p>
    <w:p w14:paraId="003EF6DB" w14:textId="040B9B8C" w:rsidR="00B168F8" w:rsidRDefault="00B168F8" w:rsidP="00B168F8">
      <w:r w:rsidRPr="00B168F8">
        <w:t xml:space="preserve">Will you need CIVHC to create a Control Group as part of this project? </w:t>
      </w:r>
    </w:p>
    <w:p w14:paraId="3F300929" w14:textId="77777777" w:rsidR="00B10724" w:rsidRPr="00394158" w:rsidRDefault="00954A12" w:rsidP="00B10724">
      <w:pPr>
        <w:pStyle w:val="MainBody"/>
        <w:ind w:left="288"/>
      </w:pPr>
      <w:sdt>
        <w:sdtPr>
          <w:id w:val="-1361573666"/>
          <w14:checkbox>
            <w14:checked w14:val="0"/>
            <w14:checkedState w14:val="2612" w14:font="MS Gothic"/>
            <w14:uncheckedState w14:val="2610" w14:font="MS Gothic"/>
          </w14:checkbox>
        </w:sdtPr>
        <w:sdtEndPr/>
        <w:sdtContent>
          <w:r w:rsidR="00B10724" w:rsidRPr="00394158">
            <w:rPr>
              <w:rFonts w:ascii="Segoe UI Symbol" w:hAnsi="Segoe UI Symbol" w:cs="Segoe UI Symbol"/>
            </w:rPr>
            <w:t>☐</w:t>
          </w:r>
        </w:sdtContent>
      </w:sdt>
      <w:r w:rsidR="00B10724" w:rsidRPr="00394158">
        <w:t xml:space="preserve">  No</w:t>
      </w:r>
    </w:p>
    <w:p w14:paraId="30DC44DC" w14:textId="77777777" w:rsidR="00B10724" w:rsidRDefault="00954A12" w:rsidP="00B10724">
      <w:pPr>
        <w:pStyle w:val="MainBody"/>
        <w:ind w:left="630" w:hanging="342"/>
      </w:pPr>
      <w:sdt>
        <w:sdtPr>
          <w:id w:val="-2087988097"/>
          <w14:checkbox>
            <w14:checked w14:val="0"/>
            <w14:checkedState w14:val="2612" w14:font="MS Gothic"/>
            <w14:uncheckedState w14:val="2610" w14:font="MS Gothic"/>
          </w14:checkbox>
        </w:sdtPr>
        <w:sdtEndPr/>
        <w:sdtContent>
          <w:r w:rsidR="00B10724" w:rsidRPr="00394158">
            <w:rPr>
              <w:rFonts w:ascii="Segoe UI Symbol" w:hAnsi="Segoe UI Symbol" w:cs="Segoe UI Symbol"/>
            </w:rPr>
            <w:t>☐</w:t>
          </w:r>
        </w:sdtContent>
      </w:sdt>
      <w:r w:rsidR="00B10724" w:rsidRPr="00394158">
        <w:t xml:space="preserve">  Yes. Consult with your CIVHC Contact about completing a separate Control Group Data Element Selection Form specifying the data elements that should be used to define the Control Group.  </w:t>
      </w:r>
    </w:p>
    <w:p w14:paraId="7ABFFB77" w14:textId="77777777" w:rsidR="00DE57AC" w:rsidRDefault="00DE57AC">
      <w:pPr>
        <w:spacing w:after="160" w:line="259" w:lineRule="auto"/>
        <w:rPr>
          <w:rFonts w:asciiTheme="majorHAnsi" w:eastAsiaTheme="majorEastAsia" w:hAnsiTheme="majorHAnsi" w:cstheme="majorBidi"/>
          <w:b/>
          <w:color w:val="002C4E" w:themeColor="text2"/>
          <w:sz w:val="30"/>
          <w:szCs w:val="32"/>
        </w:rPr>
      </w:pPr>
      <w:r>
        <w:br w:type="page"/>
      </w:r>
    </w:p>
    <w:p w14:paraId="18790737" w14:textId="05D2958D" w:rsidR="00B168F8" w:rsidRDefault="00B168F8" w:rsidP="00B168F8">
      <w:pPr>
        <w:pStyle w:val="Heading2"/>
      </w:pPr>
      <w:bookmarkStart w:id="11" w:name="_Toc241135022"/>
      <w:r>
        <w:lastRenderedPageBreak/>
        <w:t>Data Inclusion Criteria</w:t>
      </w:r>
      <w:bookmarkEnd w:id="11"/>
    </w:p>
    <w:p w14:paraId="54A6B8CC" w14:textId="1C406A1F" w:rsidR="00B168F8" w:rsidRDefault="00B168F8" w:rsidP="00B168F8">
      <w:r w:rsidRPr="00B168F8">
        <w:t xml:space="preserve">Make selections in the following sections based on what data you want to have included in this extract. If you </w:t>
      </w:r>
      <w:proofErr w:type="gramStart"/>
      <w:r w:rsidRPr="00B168F8">
        <w:t>will be</w:t>
      </w:r>
      <w:proofErr w:type="gramEnd"/>
      <w:r w:rsidRPr="00B168F8">
        <w:t xml:space="preserve"> creating a Control Group, complete this section for your study population and not the Control Group. </w:t>
      </w:r>
    </w:p>
    <w:p w14:paraId="468965A4" w14:textId="577606B2" w:rsidR="00B168F8" w:rsidRDefault="00B168F8" w:rsidP="00B168F8">
      <w:pPr>
        <w:pStyle w:val="Heading3"/>
      </w:pPr>
      <w:bookmarkStart w:id="12" w:name="_Toc241135023"/>
      <w:r>
        <w:t>Line(s) of Business</w:t>
      </w:r>
      <w:bookmarkEnd w:id="12"/>
    </w:p>
    <w:p w14:paraId="0E3F4393" w14:textId="77777777" w:rsidR="00B10724" w:rsidRDefault="00954A12" w:rsidP="00B10724">
      <w:pPr>
        <w:pStyle w:val="MainBody"/>
        <w:ind w:left="288"/>
      </w:pPr>
      <w:sdt>
        <w:sdtPr>
          <w:id w:val="1079950332"/>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Commercial Payers</w:t>
      </w:r>
    </w:p>
    <w:p w14:paraId="2C10078A" w14:textId="77777777" w:rsidR="00B10724" w:rsidRDefault="00954A12" w:rsidP="00B10724">
      <w:pPr>
        <w:pStyle w:val="MainBody"/>
        <w:ind w:left="288"/>
      </w:pPr>
      <w:sdt>
        <w:sdtPr>
          <w:id w:val="1378664530"/>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Health First Colorado (Colorado’s Medicaid and CHP+ programs)</w:t>
      </w:r>
      <w:r w:rsidR="00B10724">
        <w:rPr>
          <w:rStyle w:val="FootnoteReference"/>
        </w:rPr>
        <w:footnoteReference w:id="5"/>
      </w:r>
    </w:p>
    <w:p w14:paraId="7DFE0841" w14:textId="77777777" w:rsidR="00B10724" w:rsidRDefault="00954A12" w:rsidP="00B10724">
      <w:pPr>
        <w:pStyle w:val="MainBody"/>
        <w:ind w:left="288"/>
      </w:pPr>
      <w:sdt>
        <w:sdtPr>
          <w:id w:val="-509223657"/>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Medicare Advantage</w:t>
      </w:r>
    </w:p>
    <w:p w14:paraId="158F9EA0" w14:textId="77777777" w:rsidR="00B10724" w:rsidRDefault="00954A12" w:rsidP="00B10724">
      <w:pPr>
        <w:pStyle w:val="MainBody"/>
        <w:ind w:left="288"/>
      </w:pPr>
      <w:sdt>
        <w:sdtPr>
          <w:id w:val="-1857412983"/>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Medicare Fee for Service (FFS; only available for Level 3 extracts)</w:t>
      </w:r>
      <w:r w:rsidR="00B10724">
        <w:rPr>
          <w:rStyle w:val="FootnoteReference"/>
        </w:rPr>
        <w:footnoteReference w:id="6"/>
      </w:r>
    </w:p>
    <w:p w14:paraId="1480BA71" w14:textId="5BA3753E" w:rsidR="00B168F8" w:rsidRDefault="00B168F8" w:rsidP="00B168F8">
      <w:pPr>
        <w:pStyle w:val="Heading3"/>
      </w:pPr>
      <w:bookmarkStart w:id="13" w:name="_Toc241135024"/>
      <w:r>
        <w:t>Year(s) of Data</w:t>
      </w:r>
      <w:bookmarkEnd w:id="13"/>
    </w:p>
    <w:tbl>
      <w:tblPr>
        <w:tblStyle w:val="TableGrid"/>
        <w:tblW w:w="0" w:type="auto"/>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1499"/>
        <w:gridCol w:w="1499"/>
        <w:gridCol w:w="1499"/>
        <w:gridCol w:w="1499"/>
        <w:gridCol w:w="1500"/>
      </w:tblGrid>
      <w:tr w:rsidR="00B10724" w:rsidRPr="00A14BFD" w14:paraId="35B05906" w14:textId="77777777" w:rsidTr="00801B17">
        <w:tc>
          <w:tcPr>
            <w:tcW w:w="1499" w:type="dxa"/>
          </w:tcPr>
          <w:p w14:paraId="1FE41D26" w14:textId="77777777" w:rsidR="00B10724" w:rsidRPr="00A14BFD" w:rsidRDefault="00954A12" w:rsidP="00801B17">
            <w:pPr>
              <w:pStyle w:val="TableMainRowsandColumns"/>
              <w:rPr>
                <w:rFonts w:asciiTheme="majorHAnsi" w:hAnsiTheme="majorHAnsi"/>
              </w:rPr>
            </w:pPr>
            <w:sdt>
              <w:sdtPr>
                <w:rPr>
                  <w:rFonts w:asciiTheme="majorHAnsi" w:hAnsiTheme="majorHAnsi"/>
                </w:rPr>
                <w:id w:val="-123702296"/>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2012</w:t>
            </w:r>
          </w:p>
        </w:tc>
        <w:tc>
          <w:tcPr>
            <w:tcW w:w="1499" w:type="dxa"/>
          </w:tcPr>
          <w:p w14:paraId="0D3EF600" w14:textId="77777777" w:rsidR="00B10724" w:rsidRPr="00A14BFD" w:rsidRDefault="00954A12" w:rsidP="00801B17">
            <w:pPr>
              <w:pStyle w:val="TableMainRowsandColumns"/>
              <w:rPr>
                <w:rFonts w:asciiTheme="majorHAnsi" w:hAnsiTheme="majorHAnsi"/>
              </w:rPr>
            </w:pPr>
            <w:sdt>
              <w:sdtPr>
                <w:rPr>
                  <w:rFonts w:asciiTheme="majorHAnsi" w:hAnsiTheme="majorHAnsi"/>
                </w:rPr>
                <w:id w:val="1067763527"/>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2013</w:t>
            </w:r>
          </w:p>
        </w:tc>
        <w:tc>
          <w:tcPr>
            <w:tcW w:w="1499" w:type="dxa"/>
          </w:tcPr>
          <w:p w14:paraId="43702482" w14:textId="77777777" w:rsidR="00B10724" w:rsidRPr="00A14BFD" w:rsidRDefault="00954A12" w:rsidP="00801B17">
            <w:pPr>
              <w:pStyle w:val="TableMainRowsandColumns"/>
              <w:rPr>
                <w:rFonts w:asciiTheme="majorHAnsi" w:hAnsiTheme="majorHAnsi"/>
              </w:rPr>
            </w:pPr>
            <w:sdt>
              <w:sdtPr>
                <w:rPr>
                  <w:rFonts w:asciiTheme="majorHAnsi" w:hAnsiTheme="majorHAnsi"/>
                </w:rPr>
                <w:id w:val="-664699402"/>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2014</w:t>
            </w:r>
          </w:p>
        </w:tc>
        <w:tc>
          <w:tcPr>
            <w:tcW w:w="1499" w:type="dxa"/>
          </w:tcPr>
          <w:p w14:paraId="40356625" w14:textId="77777777" w:rsidR="00B10724" w:rsidRPr="00A14BFD" w:rsidRDefault="00954A12" w:rsidP="00801B17">
            <w:pPr>
              <w:pStyle w:val="TableMainRowsandColumns"/>
              <w:rPr>
                <w:rFonts w:asciiTheme="majorHAnsi" w:hAnsiTheme="majorHAnsi"/>
              </w:rPr>
            </w:pPr>
            <w:sdt>
              <w:sdtPr>
                <w:rPr>
                  <w:rFonts w:asciiTheme="majorHAnsi" w:hAnsiTheme="majorHAnsi"/>
                </w:rPr>
                <w:id w:val="-1946840929"/>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2015</w:t>
            </w:r>
          </w:p>
        </w:tc>
        <w:tc>
          <w:tcPr>
            <w:tcW w:w="1499" w:type="dxa"/>
          </w:tcPr>
          <w:p w14:paraId="5B9C67E4" w14:textId="77777777" w:rsidR="00B10724" w:rsidRPr="00A14BFD" w:rsidRDefault="00954A12" w:rsidP="00801B17">
            <w:pPr>
              <w:pStyle w:val="TableMainRowsandColumns"/>
              <w:rPr>
                <w:rFonts w:asciiTheme="majorHAnsi" w:hAnsiTheme="majorHAnsi"/>
              </w:rPr>
            </w:pPr>
            <w:sdt>
              <w:sdtPr>
                <w:rPr>
                  <w:rFonts w:asciiTheme="majorHAnsi" w:hAnsiTheme="majorHAnsi"/>
                </w:rPr>
                <w:id w:val="985825185"/>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2016</w:t>
            </w:r>
          </w:p>
        </w:tc>
        <w:tc>
          <w:tcPr>
            <w:tcW w:w="1500" w:type="dxa"/>
          </w:tcPr>
          <w:p w14:paraId="1A4A767D" w14:textId="77777777" w:rsidR="00B10724" w:rsidRPr="00A14BFD" w:rsidRDefault="00954A12" w:rsidP="00801B17">
            <w:pPr>
              <w:pStyle w:val="TableMainRowsandColumns"/>
              <w:rPr>
                <w:rFonts w:asciiTheme="majorHAnsi" w:hAnsiTheme="majorHAnsi"/>
              </w:rPr>
            </w:pPr>
            <w:sdt>
              <w:sdtPr>
                <w:rPr>
                  <w:rFonts w:asciiTheme="majorHAnsi" w:hAnsiTheme="majorHAnsi"/>
                </w:rPr>
                <w:id w:val="-1653591133"/>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2017</w:t>
            </w:r>
          </w:p>
        </w:tc>
      </w:tr>
      <w:tr w:rsidR="00B10724" w:rsidRPr="00A14BFD" w14:paraId="758BF691" w14:textId="77777777" w:rsidTr="00801B17">
        <w:tc>
          <w:tcPr>
            <w:tcW w:w="1499" w:type="dxa"/>
          </w:tcPr>
          <w:p w14:paraId="49541D30" w14:textId="77777777" w:rsidR="00B10724" w:rsidRPr="00A14BFD" w:rsidRDefault="00954A12" w:rsidP="00801B17">
            <w:pPr>
              <w:pStyle w:val="TableMainRowsandColumns"/>
              <w:rPr>
                <w:rFonts w:asciiTheme="majorHAnsi" w:hAnsiTheme="majorHAnsi"/>
              </w:rPr>
            </w:pPr>
            <w:sdt>
              <w:sdtPr>
                <w:rPr>
                  <w:rFonts w:asciiTheme="majorHAnsi" w:hAnsiTheme="majorHAnsi"/>
                </w:rPr>
                <w:id w:val="824936421"/>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2018</w:t>
            </w:r>
          </w:p>
        </w:tc>
        <w:tc>
          <w:tcPr>
            <w:tcW w:w="1499" w:type="dxa"/>
          </w:tcPr>
          <w:p w14:paraId="3AF08464" w14:textId="77777777" w:rsidR="00B10724" w:rsidRPr="00A14BFD" w:rsidRDefault="00954A12" w:rsidP="00801B17">
            <w:pPr>
              <w:pStyle w:val="TableMainRowsandColumns"/>
              <w:rPr>
                <w:rFonts w:asciiTheme="majorHAnsi" w:hAnsiTheme="majorHAnsi"/>
              </w:rPr>
            </w:pPr>
            <w:sdt>
              <w:sdtPr>
                <w:rPr>
                  <w:rFonts w:asciiTheme="majorHAnsi" w:hAnsiTheme="majorHAnsi"/>
                </w:rPr>
                <w:id w:val="-941911753"/>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2019</w:t>
            </w:r>
          </w:p>
        </w:tc>
        <w:tc>
          <w:tcPr>
            <w:tcW w:w="1499" w:type="dxa"/>
          </w:tcPr>
          <w:p w14:paraId="3813D4E2" w14:textId="77777777" w:rsidR="00B10724" w:rsidRPr="00A14BFD" w:rsidRDefault="00954A12" w:rsidP="00801B17">
            <w:pPr>
              <w:pStyle w:val="TableMainRowsandColumns"/>
              <w:rPr>
                <w:rFonts w:asciiTheme="majorHAnsi" w:hAnsiTheme="majorHAnsi"/>
              </w:rPr>
            </w:pPr>
            <w:sdt>
              <w:sdtPr>
                <w:rPr>
                  <w:rFonts w:asciiTheme="majorHAnsi" w:hAnsiTheme="majorHAnsi"/>
                </w:rPr>
                <w:id w:val="1078564329"/>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2020</w:t>
            </w:r>
          </w:p>
        </w:tc>
        <w:tc>
          <w:tcPr>
            <w:tcW w:w="1499" w:type="dxa"/>
          </w:tcPr>
          <w:p w14:paraId="6BDAB2CC" w14:textId="77777777" w:rsidR="00B10724" w:rsidRPr="00A14BFD" w:rsidRDefault="00954A12" w:rsidP="00801B17">
            <w:pPr>
              <w:pStyle w:val="TableMainRowsandColumns"/>
              <w:rPr>
                <w:rFonts w:asciiTheme="majorHAnsi" w:hAnsiTheme="majorHAnsi"/>
              </w:rPr>
            </w:pPr>
            <w:sdt>
              <w:sdtPr>
                <w:rPr>
                  <w:rFonts w:asciiTheme="majorHAnsi" w:hAnsiTheme="majorHAnsi"/>
                </w:rPr>
                <w:id w:val="1487591818"/>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2021</w:t>
            </w:r>
          </w:p>
        </w:tc>
        <w:tc>
          <w:tcPr>
            <w:tcW w:w="1499" w:type="dxa"/>
          </w:tcPr>
          <w:p w14:paraId="400A2E00" w14:textId="77777777" w:rsidR="00B10724" w:rsidRPr="00A14BFD" w:rsidRDefault="00954A12" w:rsidP="00801B17">
            <w:pPr>
              <w:pStyle w:val="TableMainRowsandColumns"/>
              <w:rPr>
                <w:rFonts w:asciiTheme="majorHAnsi" w:hAnsiTheme="majorHAnsi"/>
              </w:rPr>
            </w:pPr>
            <w:sdt>
              <w:sdtPr>
                <w:rPr>
                  <w:rFonts w:asciiTheme="majorHAnsi" w:hAnsiTheme="majorHAnsi"/>
                </w:rPr>
                <w:id w:val="-12154130"/>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2022</w:t>
            </w:r>
          </w:p>
        </w:tc>
        <w:tc>
          <w:tcPr>
            <w:tcW w:w="1500" w:type="dxa"/>
          </w:tcPr>
          <w:p w14:paraId="6193936F" w14:textId="77777777" w:rsidR="00B10724" w:rsidRPr="00A14BFD" w:rsidRDefault="00954A12" w:rsidP="00801B17">
            <w:pPr>
              <w:pStyle w:val="TableMainRowsandColumns"/>
              <w:rPr>
                <w:rFonts w:asciiTheme="majorHAnsi" w:hAnsiTheme="majorHAnsi"/>
              </w:rPr>
            </w:pPr>
            <w:sdt>
              <w:sdtPr>
                <w:rPr>
                  <w:rFonts w:asciiTheme="majorHAnsi" w:hAnsiTheme="majorHAnsi"/>
                </w:rPr>
                <w:id w:val="1022596737"/>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2023</w:t>
            </w:r>
          </w:p>
        </w:tc>
      </w:tr>
      <w:tr w:rsidR="00B10724" w:rsidRPr="00A14BFD" w14:paraId="200F459B" w14:textId="77777777" w:rsidTr="00801B17">
        <w:tc>
          <w:tcPr>
            <w:tcW w:w="1499" w:type="dxa"/>
          </w:tcPr>
          <w:p w14:paraId="157F1270" w14:textId="77777777" w:rsidR="00B10724" w:rsidRPr="00A14BFD" w:rsidRDefault="00954A12" w:rsidP="00801B17">
            <w:pPr>
              <w:pStyle w:val="TableMainRowsandColumns"/>
              <w:keepNext w:val="0"/>
              <w:rPr>
                <w:rFonts w:asciiTheme="majorHAnsi" w:hAnsiTheme="majorHAnsi"/>
              </w:rPr>
            </w:pPr>
            <w:sdt>
              <w:sdtPr>
                <w:rPr>
                  <w:rFonts w:asciiTheme="majorHAnsi" w:hAnsiTheme="majorHAnsi"/>
                </w:rPr>
                <w:id w:val="-1624688474"/>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2024</w:t>
            </w:r>
          </w:p>
        </w:tc>
        <w:tc>
          <w:tcPr>
            <w:tcW w:w="1499" w:type="dxa"/>
          </w:tcPr>
          <w:p w14:paraId="46F30C9B" w14:textId="4F335A71" w:rsidR="00B10724" w:rsidRPr="00A14BFD" w:rsidRDefault="00954A12" w:rsidP="00801B17">
            <w:pPr>
              <w:pStyle w:val="TableMainRowsandColumns"/>
              <w:keepNext w:val="0"/>
              <w:rPr>
                <w:rFonts w:asciiTheme="majorHAnsi" w:hAnsiTheme="majorHAnsi"/>
              </w:rPr>
            </w:pPr>
            <w:sdt>
              <w:sdtPr>
                <w:rPr>
                  <w:rFonts w:asciiTheme="majorHAnsi" w:hAnsiTheme="majorHAnsi"/>
                </w:rPr>
                <w:id w:val="-1477451477"/>
                <w14:checkbox>
                  <w14:checked w14:val="0"/>
                  <w14:checkedState w14:val="2612" w14:font="MS Gothic"/>
                  <w14:uncheckedState w14:val="2610" w14:font="MS Gothic"/>
                </w14:checkbox>
              </w:sdtPr>
              <w:sdtEndPr/>
              <w:sdtContent>
                <w:r w:rsidR="00897302">
                  <w:rPr>
                    <w:rFonts w:ascii="MS Gothic" w:eastAsia="MS Gothic" w:hAnsi="MS Gothic" w:hint="eastAsia"/>
                  </w:rPr>
                  <w:t>☐</w:t>
                </w:r>
              </w:sdtContent>
            </w:sdt>
            <w:r w:rsidR="00B10724" w:rsidRPr="00A14BFD">
              <w:rPr>
                <w:rFonts w:asciiTheme="majorHAnsi" w:hAnsiTheme="majorHAnsi"/>
              </w:rPr>
              <w:t xml:space="preserve">  2025</w:t>
            </w:r>
          </w:p>
        </w:tc>
        <w:tc>
          <w:tcPr>
            <w:tcW w:w="1499" w:type="dxa"/>
          </w:tcPr>
          <w:p w14:paraId="75377FCE" w14:textId="7E101E37" w:rsidR="00B10724" w:rsidRPr="00A14BFD" w:rsidRDefault="00954A12" w:rsidP="00801B17">
            <w:pPr>
              <w:pStyle w:val="TableMainRowsandColumns"/>
              <w:keepNext w:val="0"/>
              <w:rPr>
                <w:rFonts w:asciiTheme="majorHAnsi" w:hAnsiTheme="majorHAnsi"/>
              </w:rPr>
            </w:pPr>
            <w:sdt>
              <w:sdtPr>
                <w:rPr>
                  <w:rFonts w:asciiTheme="majorHAnsi" w:hAnsiTheme="majorHAnsi"/>
                </w:rPr>
                <w:id w:val="-2133389954"/>
                <w14:checkbox>
                  <w14:checked w14:val="0"/>
                  <w14:checkedState w14:val="2612" w14:font="MS Gothic"/>
                  <w14:uncheckedState w14:val="2610" w14:font="MS Gothic"/>
                </w14:checkbox>
              </w:sdtPr>
              <w:sdtEndPr/>
              <w:sdtContent>
                <w:r w:rsidR="00897302">
                  <w:rPr>
                    <w:rFonts w:ascii="MS Gothic" w:eastAsia="MS Gothic" w:hAnsi="MS Gothic" w:hint="eastAsia"/>
                  </w:rPr>
                  <w:t>☐</w:t>
                </w:r>
              </w:sdtContent>
            </w:sdt>
            <w:r w:rsidR="00897302" w:rsidRPr="00A14BFD">
              <w:rPr>
                <w:rFonts w:asciiTheme="majorHAnsi" w:hAnsiTheme="majorHAnsi"/>
              </w:rPr>
              <w:t xml:space="preserve"> </w:t>
            </w:r>
            <w:r w:rsidR="00C74154" w:rsidRPr="00A14BFD">
              <w:rPr>
                <w:rFonts w:asciiTheme="majorHAnsi" w:hAnsiTheme="majorHAnsi"/>
              </w:rPr>
              <w:t>202</w:t>
            </w:r>
            <w:r w:rsidR="00C74154">
              <w:rPr>
                <w:rFonts w:asciiTheme="majorHAnsi" w:hAnsiTheme="majorHAnsi"/>
              </w:rPr>
              <w:t>6</w:t>
            </w:r>
            <w:r w:rsidR="00C74154" w:rsidRPr="00A14BFD">
              <w:rPr>
                <w:rStyle w:val="FootnoteReference"/>
                <w:rFonts w:asciiTheme="majorHAnsi" w:hAnsiTheme="majorHAnsi"/>
              </w:rPr>
              <w:footnoteReference w:id="7"/>
            </w:r>
          </w:p>
        </w:tc>
        <w:tc>
          <w:tcPr>
            <w:tcW w:w="1499" w:type="dxa"/>
          </w:tcPr>
          <w:p w14:paraId="6D2EF872" w14:textId="77777777" w:rsidR="00B10724" w:rsidRPr="00A14BFD" w:rsidRDefault="00B10724" w:rsidP="00801B17">
            <w:pPr>
              <w:pStyle w:val="TableMainRowsandColumns"/>
              <w:keepNext w:val="0"/>
              <w:rPr>
                <w:rFonts w:asciiTheme="majorHAnsi" w:hAnsiTheme="majorHAnsi"/>
              </w:rPr>
            </w:pPr>
          </w:p>
        </w:tc>
        <w:tc>
          <w:tcPr>
            <w:tcW w:w="1499" w:type="dxa"/>
          </w:tcPr>
          <w:p w14:paraId="3DFE1BEF" w14:textId="77777777" w:rsidR="00B10724" w:rsidRPr="00A14BFD" w:rsidRDefault="00B10724" w:rsidP="00801B17">
            <w:pPr>
              <w:pStyle w:val="TableMainRowsandColumns"/>
              <w:keepNext w:val="0"/>
              <w:rPr>
                <w:rFonts w:asciiTheme="majorHAnsi" w:hAnsiTheme="majorHAnsi"/>
              </w:rPr>
            </w:pPr>
          </w:p>
        </w:tc>
        <w:tc>
          <w:tcPr>
            <w:tcW w:w="1500" w:type="dxa"/>
          </w:tcPr>
          <w:p w14:paraId="588276AA" w14:textId="77777777" w:rsidR="00B10724" w:rsidRPr="00A14BFD" w:rsidRDefault="00B10724" w:rsidP="00801B17">
            <w:pPr>
              <w:pStyle w:val="TableMainRowsandColumns"/>
              <w:keepNext w:val="0"/>
              <w:rPr>
                <w:rFonts w:asciiTheme="majorHAnsi" w:hAnsiTheme="majorHAnsi"/>
              </w:rPr>
            </w:pPr>
          </w:p>
        </w:tc>
      </w:tr>
    </w:tbl>
    <w:p w14:paraId="0767458E" w14:textId="77777777" w:rsidR="00B10724" w:rsidRPr="00B10724" w:rsidRDefault="00B10724" w:rsidP="00B10724"/>
    <w:p w14:paraId="48328353" w14:textId="402CDF82" w:rsidR="00B168F8" w:rsidRDefault="00B168F8" w:rsidP="00B168F8">
      <w:pPr>
        <w:pStyle w:val="Heading3"/>
      </w:pPr>
      <w:bookmarkStart w:id="14" w:name="_Toc241135025"/>
      <w:r>
        <w:t>Claim Type(s)</w:t>
      </w:r>
      <w:bookmarkEnd w:id="14"/>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00"/>
        <w:gridCol w:w="3000"/>
      </w:tblGrid>
      <w:tr w:rsidR="00B10724" w:rsidRPr="00A14BFD" w14:paraId="07F3C1C0" w14:textId="77777777" w:rsidTr="00801B17">
        <w:tc>
          <w:tcPr>
            <w:tcW w:w="3000" w:type="dxa"/>
          </w:tcPr>
          <w:p w14:paraId="28576043" w14:textId="77777777" w:rsidR="00B10724" w:rsidRPr="00A14BFD" w:rsidRDefault="00954A12" w:rsidP="00801B17">
            <w:pPr>
              <w:pStyle w:val="TableMainRowsandColumns"/>
              <w:rPr>
                <w:rFonts w:asciiTheme="majorHAnsi" w:hAnsiTheme="majorHAnsi"/>
              </w:rPr>
            </w:pPr>
            <w:sdt>
              <w:sdtPr>
                <w:rPr>
                  <w:rFonts w:asciiTheme="majorHAnsi" w:hAnsiTheme="majorHAnsi"/>
                </w:rPr>
                <w:id w:val="1778512386"/>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Inpatient Facility</w:t>
            </w:r>
          </w:p>
        </w:tc>
        <w:tc>
          <w:tcPr>
            <w:tcW w:w="3000" w:type="dxa"/>
          </w:tcPr>
          <w:p w14:paraId="3B14B079" w14:textId="77777777" w:rsidR="00B10724" w:rsidRPr="00A14BFD" w:rsidRDefault="00954A12" w:rsidP="00801B17">
            <w:pPr>
              <w:pStyle w:val="TableMainRowsandColumns"/>
              <w:rPr>
                <w:rFonts w:asciiTheme="majorHAnsi" w:hAnsiTheme="majorHAnsi"/>
              </w:rPr>
            </w:pPr>
            <w:sdt>
              <w:sdtPr>
                <w:rPr>
                  <w:rFonts w:asciiTheme="majorHAnsi" w:hAnsiTheme="majorHAnsi"/>
                </w:rPr>
                <w:id w:val="-1280558934"/>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Outpatient Facility</w:t>
            </w:r>
          </w:p>
        </w:tc>
        <w:tc>
          <w:tcPr>
            <w:tcW w:w="3000" w:type="dxa"/>
          </w:tcPr>
          <w:p w14:paraId="23C2EC66" w14:textId="77777777" w:rsidR="00B10724" w:rsidRPr="00A14BFD" w:rsidRDefault="00954A12" w:rsidP="00801B17">
            <w:pPr>
              <w:pStyle w:val="TableMainRowsandColumns"/>
              <w:rPr>
                <w:rFonts w:asciiTheme="majorHAnsi" w:hAnsiTheme="majorHAnsi"/>
              </w:rPr>
            </w:pPr>
            <w:sdt>
              <w:sdtPr>
                <w:rPr>
                  <w:rFonts w:asciiTheme="majorHAnsi" w:hAnsiTheme="majorHAnsi"/>
                </w:rPr>
                <w:id w:val="734597692"/>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Professional</w:t>
            </w:r>
          </w:p>
        </w:tc>
      </w:tr>
      <w:tr w:rsidR="00B10724" w:rsidRPr="00A14BFD" w14:paraId="71D4281D" w14:textId="77777777" w:rsidTr="00801B17">
        <w:tc>
          <w:tcPr>
            <w:tcW w:w="3000" w:type="dxa"/>
          </w:tcPr>
          <w:p w14:paraId="2D5C9B2C" w14:textId="77777777" w:rsidR="00B10724" w:rsidRPr="00A14BFD" w:rsidRDefault="00954A12" w:rsidP="00801B17">
            <w:pPr>
              <w:pStyle w:val="TableMainRowsandColumns"/>
              <w:keepNext w:val="0"/>
              <w:rPr>
                <w:rFonts w:asciiTheme="majorHAnsi" w:hAnsiTheme="majorHAnsi"/>
              </w:rPr>
            </w:pPr>
            <w:sdt>
              <w:sdtPr>
                <w:rPr>
                  <w:rFonts w:asciiTheme="majorHAnsi" w:hAnsiTheme="majorHAnsi"/>
                </w:rPr>
                <w:id w:val="1300573323"/>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Pharmacy</w:t>
            </w:r>
          </w:p>
        </w:tc>
        <w:tc>
          <w:tcPr>
            <w:tcW w:w="3000" w:type="dxa"/>
          </w:tcPr>
          <w:p w14:paraId="54B9B835" w14:textId="77777777" w:rsidR="00B10724" w:rsidRPr="00A14BFD" w:rsidRDefault="00954A12" w:rsidP="00801B17">
            <w:pPr>
              <w:pStyle w:val="TableMainRowsandColumns"/>
              <w:keepNext w:val="0"/>
              <w:rPr>
                <w:rFonts w:asciiTheme="majorHAnsi" w:hAnsiTheme="majorHAnsi"/>
              </w:rPr>
            </w:pPr>
            <w:sdt>
              <w:sdtPr>
                <w:rPr>
                  <w:rFonts w:asciiTheme="majorHAnsi" w:hAnsiTheme="majorHAnsi"/>
                </w:rPr>
                <w:id w:val="356089627"/>
                <w14:checkbox>
                  <w14:checked w14:val="0"/>
                  <w14:checkedState w14:val="2612" w14:font="MS Gothic"/>
                  <w14:uncheckedState w14:val="2610" w14:font="MS Gothic"/>
                </w14:checkbox>
              </w:sdtPr>
              <w:sdtEndPr/>
              <w:sdtContent>
                <w:r w:rsidR="00B10724" w:rsidRPr="00A14BFD">
                  <w:rPr>
                    <w:rFonts w:ascii="Segoe UI Symbol" w:hAnsi="Segoe UI Symbol" w:cs="Segoe UI Symbol"/>
                  </w:rPr>
                  <w:t>☐</w:t>
                </w:r>
              </w:sdtContent>
            </w:sdt>
            <w:r w:rsidR="00B10724" w:rsidRPr="00A14BFD">
              <w:rPr>
                <w:rFonts w:asciiTheme="majorHAnsi" w:hAnsiTheme="majorHAnsi"/>
              </w:rPr>
              <w:t xml:space="preserve">  Dental</w:t>
            </w:r>
          </w:p>
        </w:tc>
        <w:tc>
          <w:tcPr>
            <w:tcW w:w="3000" w:type="dxa"/>
          </w:tcPr>
          <w:p w14:paraId="73DC9F32" w14:textId="77777777" w:rsidR="00B10724" w:rsidRPr="00A14BFD" w:rsidRDefault="00B10724" w:rsidP="00801B17">
            <w:pPr>
              <w:pStyle w:val="TableMainRowsandColumns"/>
              <w:keepNext w:val="0"/>
              <w:rPr>
                <w:rFonts w:asciiTheme="majorHAnsi" w:hAnsiTheme="majorHAnsi"/>
              </w:rPr>
            </w:pPr>
          </w:p>
        </w:tc>
      </w:tr>
    </w:tbl>
    <w:p w14:paraId="100EF19A" w14:textId="77777777" w:rsidR="00B10724" w:rsidRPr="00B10724" w:rsidRDefault="00B10724" w:rsidP="00B10724"/>
    <w:p w14:paraId="69AC7712" w14:textId="77777777" w:rsidR="00DE57AC" w:rsidRDefault="00DE57AC">
      <w:pPr>
        <w:spacing w:after="160" w:line="259" w:lineRule="auto"/>
        <w:rPr>
          <w:rFonts w:eastAsiaTheme="majorEastAsia" w:cstheme="majorBidi"/>
          <w:b/>
          <w:color w:val="002C4E" w:themeColor="text2"/>
          <w:sz w:val="28"/>
          <w:szCs w:val="28"/>
        </w:rPr>
      </w:pPr>
      <w:r>
        <w:br w:type="page"/>
      </w:r>
    </w:p>
    <w:p w14:paraId="1C5EEAD2" w14:textId="321EFBBE" w:rsidR="00B168F8" w:rsidRDefault="00B168F8" w:rsidP="00B168F8">
      <w:pPr>
        <w:pStyle w:val="Heading3"/>
      </w:pPr>
      <w:bookmarkStart w:id="15" w:name="_Toc241135026"/>
      <w:r>
        <w:lastRenderedPageBreak/>
        <w:t>Condition, Population, and Geographical Area</w:t>
      </w:r>
      <w:bookmarkEnd w:id="15"/>
    </w:p>
    <w:p w14:paraId="0487FBE3" w14:textId="7A4FA27A" w:rsidR="00B168F8" w:rsidRDefault="00B168F8" w:rsidP="00B168F8">
      <w:r w:rsidRPr="00B168F8">
        <w:t>Indicate whether you are investigating a specific condition, population, or geographical area.</w:t>
      </w:r>
    </w:p>
    <w:p w14:paraId="16A3616D" w14:textId="77777777" w:rsidR="00B10724" w:rsidRDefault="00954A12" w:rsidP="00801B17">
      <w:pPr>
        <w:pStyle w:val="MainBody"/>
        <w:spacing w:after="0"/>
        <w:ind w:left="720"/>
      </w:pPr>
      <w:sdt>
        <w:sdtPr>
          <w:id w:val="470646574"/>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No</w:t>
      </w:r>
    </w:p>
    <w:p w14:paraId="14DD53F0" w14:textId="77777777" w:rsidR="00B10724" w:rsidRDefault="00954A12" w:rsidP="00B10724">
      <w:pPr>
        <w:pStyle w:val="MainBody"/>
        <w:spacing w:after="0"/>
        <w:ind w:left="720"/>
      </w:pPr>
      <w:sdt>
        <w:sdtPr>
          <w:id w:val="1849286720"/>
          <w14:checkbox>
            <w14:checked w14:val="0"/>
            <w14:checkedState w14:val="2612" w14:font="MS Gothic"/>
            <w14:uncheckedState w14:val="2610" w14:font="MS Gothic"/>
          </w14:checkbox>
        </w:sdtPr>
        <w:sdtEndPr/>
        <w:sdtContent>
          <w:r w:rsidR="00B10724">
            <w:rPr>
              <w:rFonts w:ascii="MS Gothic" w:eastAsia="MS Gothic" w:hAnsi="MS Gothic" w:hint="eastAsia"/>
            </w:rPr>
            <w:t>☐</w:t>
          </w:r>
        </w:sdtContent>
      </w:sdt>
      <w:r w:rsidR="00B10724">
        <w:t xml:space="preserve">  Yes. Specify all that apply: </w:t>
      </w:r>
    </w:p>
    <w:p w14:paraId="51C57CF6" w14:textId="77777777" w:rsidR="006F24F5" w:rsidRDefault="006F24F5" w:rsidP="00B10724">
      <w:pPr>
        <w:pStyle w:val="MainBody"/>
        <w:spacing w:after="0"/>
        <w:ind w:left="720"/>
      </w:pPr>
    </w:p>
    <w:tbl>
      <w:tblPr>
        <w:tblStyle w:val="TableGrid"/>
        <w:tblW w:w="0" w:type="auto"/>
        <w:tblInd w:w="-5" w:type="dxa"/>
        <w:tblLook w:val="04A0" w:firstRow="1" w:lastRow="0" w:firstColumn="1" w:lastColumn="0" w:noHBand="0" w:noVBand="1"/>
      </w:tblPr>
      <w:tblGrid>
        <w:gridCol w:w="9355"/>
      </w:tblGrid>
      <w:tr w:rsidR="00B10724" w:rsidRPr="00A14BFD" w14:paraId="4BDE593F" w14:textId="77777777" w:rsidTr="00B10724">
        <w:tc>
          <w:tcPr>
            <w:tcW w:w="9355" w:type="dxa"/>
            <w:shd w:val="clear" w:color="auto" w:fill="002C4E" w:themeFill="text2"/>
          </w:tcPr>
          <w:p w14:paraId="4A236B76"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 xml:space="preserve">Condition(s) (provide codes when possible): </w:t>
            </w:r>
          </w:p>
        </w:tc>
      </w:tr>
      <w:tr w:rsidR="00B10724" w:rsidRPr="00A14BFD" w14:paraId="5FF9C616" w14:textId="77777777" w:rsidTr="00801B17">
        <w:sdt>
          <w:sdtPr>
            <w:rPr>
              <w:rFonts w:asciiTheme="majorHAnsi" w:hAnsiTheme="majorHAnsi"/>
            </w:rPr>
            <w:id w:val="-368455376"/>
            <w:placeholder>
              <w:docPart w:val="1391070D187F46FCB22B0051C22971D2"/>
            </w:placeholder>
            <w:showingPlcHdr/>
          </w:sdtPr>
          <w:sdtEndPr/>
          <w:sdtContent>
            <w:tc>
              <w:tcPr>
                <w:tcW w:w="9355" w:type="dxa"/>
              </w:tcPr>
              <w:p w14:paraId="2C129563" w14:textId="77777777" w:rsidR="00B10724" w:rsidRPr="00A14BFD" w:rsidRDefault="00B10724" w:rsidP="00801B17">
                <w:pPr>
                  <w:pStyle w:val="TableMainRowsandColumns"/>
                  <w:keepNext w:val="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567E6E40" w14:textId="77777777" w:rsidTr="00B10724">
        <w:tc>
          <w:tcPr>
            <w:tcW w:w="9355" w:type="dxa"/>
            <w:shd w:val="clear" w:color="auto" w:fill="002C4E" w:themeFill="text2"/>
          </w:tcPr>
          <w:p w14:paraId="0C313301"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 xml:space="preserve">Procedure(s) (provide codes when possible): </w:t>
            </w:r>
          </w:p>
        </w:tc>
      </w:tr>
      <w:tr w:rsidR="00B10724" w:rsidRPr="00A14BFD" w14:paraId="1B325B1D" w14:textId="77777777" w:rsidTr="00801B17">
        <w:sdt>
          <w:sdtPr>
            <w:rPr>
              <w:rFonts w:asciiTheme="majorHAnsi" w:hAnsiTheme="majorHAnsi"/>
            </w:rPr>
            <w:id w:val="-2009439007"/>
            <w:placeholder>
              <w:docPart w:val="44BCA817705C4D5DB6935B4DD2C2D756"/>
            </w:placeholder>
            <w:showingPlcHdr/>
          </w:sdtPr>
          <w:sdtEndPr/>
          <w:sdtContent>
            <w:tc>
              <w:tcPr>
                <w:tcW w:w="9355" w:type="dxa"/>
              </w:tcPr>
              <w:p w14:paraId="4B5872A1" w14:textId="77777777" w:rsidR="00B10724" w:rsidRPr="00A14BFD" w:rsidRDefault="00B10724" w:rsidP="00801B17">
                <w:pPr>
                  <w:pStyle w:val="TableMainRowsandColumns"/>
                  <w:keepNext w:val="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674E7646" w14:textId="77777777" w:rsidTr="00B10724">
        <w:tc>
          <w:tcPr>
            <w:tcW w:w="9355" w:type="dxa"/>
            <w:shd w:val="clear" w:color="auto" w:fill="002C4E" w:themeFill="text2"/>
          </w:tcPr>
          <w:p w14:paraId="75DE2C17"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 xml:space="preserve">Geographical Area(s) (county, zip code, DOI or </w:t>
            </w:r>
            <w:hyperlink r:id="rId10" w:history="1">
              <w:r w:rsidRPr="00A14BFD">
                <w:rPr>
                  <w:rStyle w:val="Hyperlink"/>
                  <w:rFonts w:asciiTheme="majorHAnsi" w:hAnsiTheme="majorHAnsi"/>
                  <w:color w:val="00B0F0"/>
                </w:rPr>
                <w:t>Health Statistics Region</w:t>
              </w:r>
            </w:hyperlink>
            <w:r w:rsidRPr="00A14BFD">
              <w:rPr>
                <w:rFonts w:asciiTheme="majorHAnsi" w:hAnsiTheme="majorHAnsi"/>
                <w:color w:val="FFFFFF" w:themeColor="background1"/>
              </w:rPr>
              <w:t xml:space="preserve">, etc.): </w:t>
            </w:r>
          </w:p>
        </w:tc>
      </w:tr>
      <w:tr w:rsidR="00B10724" w:rsidRPr="00A14BFD" w14:paraId="001448A3" w14:textId="77777777" w:rsidTr="00801B17">
        <w:sdt>
          <w:sdtPr>
            <w:rPr>
              <w:rFonts w:asciiTheme="majorHAnsi" w:hAnsiTheme="majorHAnsi"/>
            </w:rPr>
            <w:id w:val="1670361643"/>
            <w:placeholder>
              <w:docPart w:val="874C862331654A2690E6B490C83FD912"/>
            </w:placeholder>
            <w:showingPlcHdr/>
          </w:sdtPr>
          <w:sdtEndPr/>
          <w:sdtContent>
            <w:tc>
              <w:tcPr>
                <w:tcW w:w="9355" w:type="dxa"/>
              </w:tcPr>
              <w:p w14:paraId="481C4873" w14:textId="77777777" w:rsidR="00B10724" w:rsidRPr="00A14BFD" w:rsidRDefault="00B10724" w:rsidP="00801B17">
                <w:pPr>
                  <w:pStyle w:val="TableMainRowsandColumns"/>
                  <w:keepNext w:val="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388761DC" w14:textId="77777777" w:rsidTr="00B10724">
        <w:tc>
          <w:tcPr>
            <w:tcW w:w="9355" w:type="dxa"/>
            <w:shd w:val="clear" w:color="auto" w:fill="002C4E" w:themeFill="text2"/>
          </w:tcPr>
          <w:p w14:paraId="25333510"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 xml:space="preserve">Population(s): </w:t>
            </w:r>
          </w:p>
        </w:tc>
      </w:tr>
      <w:tr w:rsidR="00B10724" w:rsidRPr="00A14BFD" w14:paraId="78CC0264" w14:textId="77777777" w:rsidTr="00801B17">
        <w:sdt>
          <w:sdtPr>
            <w:rPr>
              <w:rFonts w:asciiTheme="majorHAnsi" w:hAnsiTheme="majorHAnsi"/>
            </w:rPr>
            <w:id w:val="-1567945924"/>
            <w:placeholder>
              <w:docPart w:val="4F34F8FA6DF942A38AC4CC5885C9B258"/>
            </w:placeholder>
            <w:showingPlcHdr/>
          </w:sdtPr>
          <w:sdtEndPr/>
          <w:sdtContent>
            <w:tc>
              <w:tcPr>
                <w:tcW w:w="9355" w:type="dxa"/>
              </w:tcPr>
              <w:p w14:paraId="3CC1FB21" w14:textId="77777777" w:rsidR="00B10724" w:rsidRPr="00A14BFD" w:rsidRDefault="00B10724" w:rsidP="00801B17">
                <w:pPr>
                  <w:pStyle w:val="TableMainRowsandColumns"/>
                  <w:keepNext w:val="0"/>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B10724" w:rsidRPr="00A14BFD" w14:paraId="101EC85D" w14:textId="77777777" w:rsidTr="00B10724">
        <w:tc>
          <w:tcPr>
            <w:tcW w:w="9355" w:type="dxa"/>
            <w:shd w:val="clear" w:color="auto" w:fill="002C4E" w:themeFill="text2"/>
          </w:tcPr>
          <w:p w14:paraId="4584BBA0" w14:textId="77777777" w:rsidR="00B10724" w:rsidRPr="00A14BFD" w:rsidRDefault="00B10724" w:rsidP="00801B17">
            <w:pPr>
              <w:pStyle w:val="TableMainRowsandColumns"/>
              <w:rPr>
                <w:rFonts w:asciiTheme="majorHAnsi" w:hAnsiTheme="majorHAnsi"/>
                <w:color w:val="FFFFFF" w:themeColor="background1"/>
              </w:rPr>
            </w:pPr>
            <w:r w:rsidRPr="00A14BFD">
              <w:rPr>
                <w:rFonts w:asciiTheme="majorHAnsi" w:hAnsiTheme="majorHAnsi"/>
                <w:color w:val="FFFFFF" w:themeColor="background1"/>
              </w:rPr>
              <w:t xml:space="preserve">Other factors (facility type, provider type, age, etc.): </w:t>
            </w:r>
          </w:p>
        </w:tc>
      </w:tr>
      <w:tr w:rsidR="00B10724" w:rsidRPr="00A14BFD" w14:paraId="0102C3F0" w14:textId="77777777" w:rsidTr="00801B17">
        <w:sdt>
          <w:sdtPr>
            <w:rPr>
              <w:rFonts w:asciiTheme="majorHAnsi" w:hAnsiTheme="majorHAnsi"/>
            </w:rPr>
            <w:id w:val="1946425760"/>
            <w:placeholder>
              <w:docPart w:val="50532C2E89FA4F659BA3BA60E1460C12"/>
            </w:placeholder>
            <w:showingPlcHdr/>
          </w:sdtPr>
          <w:sdtEndPr/>
          <w:sdtContent>
            <w:tc>
              <w:tcPr>
                <w:tcW w:w="9355" w:type="dxa"/>
              </w:tcPr>
              <w:p w14:paraId="07F94618" w14:textId="77777777" w:rsidR="00B10724" w:rsidRPr="00A14BFD" w:rsidRDefault="00B10724" w:rsidP="00801B17">
                <w:pPr>
                  <w:pStyle w:val="TableMainRowsandColumns"/>
                  <w:keepNext w:val="0"/>
                  <w:rPr>
                    <w:rFonts w:asciiTheme="majorHAnsi" w:hAnsiTheme="majorHAnsi"/>
                  </w:rPr>
                </w:pPr>
                <w:r w:rsidRPr="00A14BFD">
                  <w:rPr>
                    <w:rFonts w:asciiTheme="majorHAnsi" w:hAnsiTheme="majorHAnsi"/>
                  </w:rPr>
                  <w:tab/>
                </w:r>
                <w:r w:rsidRPr="00A14BFD">
                  <w:rPr>
                    <w:rFonts w:asciiTheme="majorHAnsi" w:hAnsiTheme="majorHAnsi"/>
                  </w:rPr>
                  <w:tab/>
                </w:r>
              </w:p>
            </w:tc>
          </w:sdtContent>
        </w:sdt>
      </w:tr>
    </w:tbl>
    <w:p w14:paraId="4AB0EC21" w14:textId="77777777" w:rsidR="00B168F8" w:rsidRDefault="00B168F8" w:rsidP="00B168F8"/>
    <w:p w14:paraId="5BA39B7B" w14:textId="2E909CD8" w:rsidR="00B168F8" w:rsidRDefault="00B168F8" w:rsidP="00B168F8">
      <w:pPr>
        <w:pStyle w:val="Heading3"/>
      </w:pPr>
      <w:bookmarkStart w:id="16" w:name="_Toc241135027"/>
      <w:r>
        <w:t>Social Determinants of Health</w:t>
      </w:r>
      <w:bookmarkEnd w:id="16"/>
    </w:p>
    <w:p w14:paraId="1F3DFF60" w14:textId="0712B160" w:rsidR="00B168F8" w:rsidRDefault="00B168F8" w:rsidP="00B168F8">
      <w:r w:rsidRPr="00B168F8">
        <w:t xml:space="preserve">Do you need CIVHC to use </w:t>
      </w:r>
      <w:hyperlink r:id="rId11" w:history="1">
        <w:r>
          <w:rPr>
            <w:rStyle w:val="Hyperlink"/>
          </w:rPr>
          <w:t>Social Determinants of Health</w:t>
        </w:r>
      </w:hyperlink>
      <w:r w:rsidRPr="00B168F8">
        <w:t xml:space="preserve"> data from the </w:t>
      </w:r>
      <w:hyperlink r:id="rId12" w:history="1">
        <w:r>
          <w:rPr>
            <w:rStyle w:val="Hyperlink"/>
          </w:rPr>
          <w:t>American Community Survey</w:t>
        </w:r>
      </w:hyperlink>
      <w:r w:rsidRPr="00B168F8">
        <w:t xml:space="preserve"> in your report?</w:t>
      </w:r>
    </w:p>
    <w:p w14:paraId="11DD8310" w14:textId="5BDBEE65" w:rsidR="00891DC2" w:rsidRDefault="00B168F8" w:rsidP="00891DC2">
      <w:pPr>
        <w:pStyle w:val="MainBody"/>
        <w:ind w:left="288"/>
      </w:pPr>
      <w:r w:rsidRPr="00B168F8">
        <w:t xml:space="preserve"> </w:t>
      </w:r>
      <w:sdt>
        <w:sdtPr>
          <w:id w:val="842508954"/>
          <w14:checkbox>
            <w14:checked w14:val="0"/>
            <w14:checkedState w14:val="2612" w14:font="MS Gothic"/>
            <w14:uncheckedState w14:val="2610" w14:font="MS Gothic"/>
          </w14:checkbox>
        </w:sdtPr>
        <w:sdtEndPr/>
        <w:sdtContent>
          <w:r w:rsidR="00891DC2">
            <w:rPr>
              <w:rFonts w:ascii="MS Gothic" w:eastAsia="MS Gothic" w:hAnsi="MS Gothic" w:hint="eastAsia"/>
            </w:rPr>
            <w:t>☐</w:t>
          </w:r>
        </w:sdtContent>
      </w:sdt>
      <w:r w:rsidR="00891DC2">
        <w:t xml:space="preserve">  No</w:t>
      </w:r>
    </w:p>
    <w:p w14:paraId="79F9C351" w14:textId="77777777" w:rsidR="00891DC2" w:rsidRDefault="00954A12" w:rsidP="00891DC2">
      <w:pPr>
        <w:pStyle w:val="MainBody"/>
        <w:ind w:left="288"/>
        <w:rPr>
          <w:bCs/>
        </w:rPr>
      </w:pPr>
      <w:sdt>
        <w:sdtPr>
          <w:id w:val="1253476373"/>
          <w14:checkbox>
            <w14:checked w14:val="0"/>
            <w14:checkedState w14:val="2612" w14:font="MS Gothic"/>
            <w14:uncheckedState w14:val="2610" w14:font="MS Gothic"/>
          </w14:checkbox>
        </w:sdtPr>
        <w:sdtEndPr/>
        <w:sdtContent>
          <w:r w:rsidR="00891DC2">
            <w:rPr>
              <w:rFonts w:ascii="MS Gothic" w:eastAsia="MS Gothic" w:hAnsi="MS Gothic" w:hint="eastAsia"/>
            </w:rPr>
            <w:t>☐</w:t>
          </w:r>
        </w:sdtContent>
      </w:sdt>
      <w:r w:rsidR="00891DC2">
        <w:t xml:space="preserve">  Yes. Specify the fields or indices to be included from the American Community Survey: </w:t>
      </w:r>
      <w:r w:rsidR="00891DC2">
        <w:rPr>
          <w:bCs/>
        </w:rPr>
        <w:t xml:space="preserve"> </w:t>
      </w:r>
    </w:p>
    <w:tbl>
      <w:tblPr>
        <w:tblStyle w:val="TableGrid"/>
        <w:tblW w:w="8730" w:type="dxa"/>
        <w:tblInd w:w="625" w:type="dxa"/>
        <w:tblLook w:val="04A0" w:firstRow="1" w:lastRow="0" w:firstColumn="1" w:lastColumn="0" w:noHBand="0" w:noVBand="1"/>
      </w:tblPr>
      <w:tblGrid>
        <w:gridCol w:w="8730"/>
      </w:tblGrid>
      <w:tr w:rsidR="00891DC2" w:rsidRPr="00A14BFD" w14:paraId="5519A934" w14:textId="77777777" w:rsidTr="00801B17">
        <w:bookmarkStart w:id="17" w:name="_Hlk210132104" w:displacedByCustomXml="next"/>
        <w:sdt>
          <w:sdtPr>
            <w:rPr>
              <w:rFonts w:asciiTheme="majorHAnsi" w:hAnsiTheme="majorHAnsi"/>
            </w:rPr>
            <w:id w:val="-826276921"/>
            <w:placeholder>
              <w:docPart w:val="A69C543EB13B4492ADD002521D5A90ED"/>
            </w:placeholder>
            <w:showingPlcHdr/>
          </w:sdtPr>
          <w:sdtEndPr/>
          <w:sdtContent>
            <w:tc>
              <w:tcPr>
                <w:tcW w:w="8730" w:type="dxa"/>
              </w:tcPr>
              <w:p w14:paraId="7DC6F7B4" w14:textId="77777777" w:rsidR="00891DC2" w:rsidRPr="00A14BFD" w:rsidRDefault="00891DC2" w:rsidP="00801B17">
                <w:pPr>
                  <w:pStyle w:val="TableMainRowsandColumns"/>
                  <w:rPr>
                    <w:rFonts w:asciiTheme="majorHAnsi" w:hAnsiTheme="majorHAnsi"/>
                  </w:rPr>
                </w:pPr>
                <w:r w:rsidRPr="00A14BFD">
                  <w:rPr>
                    <w:rFonts w:asciiTheme="majorHAnsi" w:hAnsiTheme="majorHAnsi"/>
                    <w:i/>
                    <w:iCs/>
                  </w:rPr>
                  <w:t>Specify here</w:t>
                </w:r>
              </w:p>
            </w:tc>
          </w:sdtContent>
        </w:sdt>
      </w:tr>
      <w:bookmarkEnd w:id="17"/>
    </w:tbl>
    <w:p w14:paraId="547D109F" w14:textId="77777777" w:rsidR="00891DC2" w:rsidRDefault="00891DC2" w:rsidP="00891DC2">
      <w:pPr>
        <w:rPr>
          <w:rFonts w:ascii="Calibri" w:eastAsia="Calibri" w:hAnsi="Calibri" w:cstheme="majorBidi"/>
          <w:b/>
          <w:bCs/>
          <w:kern w:val="2"/>
          <w:sz w:val="34"/>
          <w:szCs w:val="34"/>
        </w:rPr>
      </w:pPr>
      <w:r>
        <w:br w:type="page"/>
      </w:r>
    </w:p>
    <w:p w14:paraId="09DFEBA3" w14:textId="5CF390B5" w:rsidR="00B168F8" w:rsidRDefault="00B168F8" w:rsidP="00891DC2">
      <w:pPr>
        <w:pStyle w:val="Heading2"/>
      </w:pPr>
      <w:bookmarkStart w:id="18" w:name="_Toc241135028"/>
      <w:r>
        <w:lastRenderedPageBreak/>
        <w:t>Additional Documentation</w:t>
      </w:r>
      <w:bookmarkEnd w:id="18"/>
    </w:p>
    <w:p w14:paraId="7881AF64" w14:textId="170CC967" w:rsidR="00B168F8" w:rsidRDefault="00B168F8" w:rsidP="00B168F8">
      <w:pPr>
        <w:pStyle w:val="Heading3"/>
      </w:pPr>
      <w:bookmarkStart w:id="19" w:name="_Toc241135029"/>
      <w:r>
        <w:t>Custom Report Mock-Up</w:t>
      </w:r>
      <w:bookmarkEnd w:id="19"/>
    </w:p>
    <w:p w14:paraId="4805B76A" w14:textId="4AD04FF8" w:rsidR="00B168F8" w:rsidRDefault="00B168F8" w:rsidP="00B168F8">
      <w:r w:rsidRPr="00B168F8">
        <w:t>Include with this application a mock-up or wireframe of the output you expect to receive with the following components:</w:t>
      </w:r>
    </w:p>
    <w:p w14:paraId="7ADEBF35" w14:textId="14EC6EF0" w:rsidR="00B168F8" w:rsidRDefault="00B168F8" w:rsidP="00B168F8">
      <w:pPr>
        <w:pStyle w:val="ListBullet"/>
      </w:pPr>
      <w:r w:rsidRPr="00B168F8">
        <w:t>Column and row headers</w:t>
      </w:r>
    </w:p>
    <w:p w14:paraId="4E783324" w14:textId="44F8AAC5" w:rsidR="00B168F8" w:rsidRDefault="00B168F8" w:rsidP="00B168F8">
      <w:pPr>
        <w:pStyle w:val="ListBullet"/>
      </w:pPr>
      <w:r w:rsidRPr="00B168F8">
        <w:t>Graph descriptions (if applicable)</w:t>
      </w:r>
    </w:p>
    <w:p w14:paraId="0B944530" w14:textId="45AEC4F8" w:rsidR="00B168F8" w:rsidRDefault="00B168F8" w:rsidP="00B168F8">
      <w:pPr>
        <w:pStyle w:val="ListBullet"/>
      </w:pPr>
      <w:r w:rsidRPr="00B168F8">
        <w:t>Measures standards or types of metrics (if requesting measures or metrics)</w:t>
      </w:r>
    </w:p>
    <w:p w14:paraId="27CF9137" w14:textId="066454F0" w:rsidR="00B168F8" w:rsidRDefault="00B168F8" w:rsidP="00B168F8">
      <w:r w:rsidRPr="00B168F8">
        <w:t>Consult with your CIVHC Contact if you would like assistance understanding your options for report presentation and how CIVHC can support your request.</w:t>
      </w:r>
    </w:p>
    <w:p w14:paraId="51FC4EA7" w14:textId="6D329C7A" w:rsidR="00891DC2" w:rsidRDefault="00954A12" w:rsidP="00891DC2">
      <w:pPr>
        <w:pStyle w:val="MainBody"/>
        <w:ind w:left="630" w:hanging="342"/>
      </w:pPr>
      <w:sdt>
        <w:sdtPr>
          <w:id w:val="-703787328"/>
          <w14:checkbox>
            <w14:checked w14:val="0"/>
            <w14:checkedState w14:val="2612" w14:font="MS Gothic"/>
            <w14:uncheckedState w14:val="2610" w14:font="MS Gothic"/>
          </w14:checkbox>
        </w:sdtPr>
        <w:sdtEndPr/>
        <w:sdtContent>
          <w:r w:rsidR="00F06668">
            <w:rPr>
              <w:rFonts w:ascii="MS Gothic" w:eastAsia="MS Gothic" w:hAnsi="MS Gothic" w:hint="eastAsia"/>
            </w:rPr>
            <w:t>☐</w:t>
          </w:r>
        </w:sdtContent>
      </w:sdt>
      <w:r w:rsidR="00891DC2">
        <w:t xml:space="preserve">  </w:t>
      </w:r>
      <w:r w:rsidR="00891DC2" w:rsidRPr="00D65BBA">
        <w:t>By checking this box, the Client Organization confirms a mock-up or wireframe has been provided.</w:t>
      </w:r>
      <w:r w:rsidR="00891DC2">
        <w:t xml:space="preserve"> </w:t>
      </w:r>
    </w:p>
    <w:p w14:paraId="7627BDB5" w14:textId="271797B0" w:rsidR="00B168F8" w:rsidRDefault="00B168F8" w:rsidP="00B168F8">
      <w:pPr>
        <w:pStyle w:val="Heading3"/>
      </w:pPr>
      <w:bookmarkStart w:id="20" w:name="_Toc241135030"/>
      <w:r>
        <w:t>Data Element Selection Form (DESF)</w:t>
      </w:r>
      <w:bookmarkEnd w:id="20"/>
    </w:p>
    <w:p w14:paraId="568A3E25" w14:textId="4DF7179B" w:rsidR="00B168F8" w:rsidRDefault="00B168F8" w:rsidP="00B168F8">
      <w:r w:rsidRPr="00B168F8">
        <w:t>If you are requesting that CIVHC create a Control Group for your report, this Data Release Application must be accompanied by a completed Data Element Selection Form. Ask your CIVHC Contact for more information about completing this form.</w:t>
      </w:r>
    </w:p>
    <w:p w14:paraId="056428BA" w14:textId="77777777" w:rsidR="00891DC2" w:rsidRDefault="00954A12" w:rsidP="00891DC2">
      <w:pPr>
        <w:pStyle w:val="MainBody"/>
        <w:ind w:left="288"/>
      </w:pPr>
      <w:sdt>
        <w:sdtPr>
          <w:id w:val="-588302708"/>
          <w14:checkbox>
            <w14:checked w14:val="0"/>
            <w14:checkedState w14:val="2612" w14:font="MS Gothic"/>
            <w14:uncheckedState w14:val="2610" w14:font="MS Gothic"/>
          </w14:checkbox>
        </w:sdtPr>
        <w:sdtEndPr/>
        <w:sdtContent>
          <w:r w:rsidR="00891DC2">
            <w:rPr>
              <w:rFonts w:ascii="MS Gothic" w:eastAsia="MS Gothic" w:hAnsi="MS Gothic" w:hint="eastAsia"/>
            </w:rPr>
            <w:t>☐</w:t>
          </w:r>
        </w:sdtContent>
      </w:sdt>
      <w:r w:rsidR="00891DC2">
        <w:t xml:space="preserve">  Not applicable. </w:t>
      </w:r>
    </w:p>
    <w:p w14:paraId="6E7B2BC1" w14:textId="77777777" w:rsidR="00891DC2" w:rsidRDefault="00954A12" w:rsidP="00891DC2">
      <w:pPr>
        <w:pStyle w:val="MainBody"/>
        <w:ind w:left="630" w:hanging="342"/>
      </w:pPr>
      <w:sdt>
        <w:sdtPr>
          <w:id w:val="2054118029"/>
          <w14:checkbox>
            <w14:checked w14:val="0"/>
            <w14:checkedState w14:val="2612" w14:font="MS Gothic"/>
            <w14:uncheckedState w14:val="2610" w14:font="MS Gothic"/>
          </w14:checkbox>
        </w:sdtPr>
        <w:sdtEndPr/>
        <w:sdtContent>
          <w:r w:rsidR="00891DC2">
            <w:rPr>
              <w:rFonts w:ascii="MS Gothic" w:eastAsia="MS Gothic" w:hAnsi="MS Gothic" w:hint="eastAsia"/>
            </w:rPr>
            <w:t>☐</w:t>
          </w:r>
        </w:sdtContent>
      </w:sdt>
      <w:r w:rsidR="00891DC2">
        <w:t xml:space="preserve">  If applicable, b</w:t>
      </w:r>
      <w:r w:rsidR="00891DC2" w:rsidRPr="0093694B">
        <w:t xml:space="preserve">y checking this box the Client Organization confirms that a separate </w:t>
      </w:r>
      <w:r w:rsidR="00891DC2" w:rsidRPr="00AD268B">
        <w:t>Control Group Data Element Selection Form</w:t>
      </w:r>
      <w:r w:rsidR="00891DC2" w:rsidRPr="0093694B">
        <w:t xml:space="preserve"> has been completed. </w:t>
      </w:r>
    </w:p>
    <w:p w14:paraId="576E1C23" w14:textId="77777777" w:rsidR="00DE57AC" w:rsidRDefault="00DE57AC">
      <w:pPr>
        <w:spacing w:after="160" w:line="259" w:lineRule="auto"/>
        <w:rPr>
          <w:rFonts w:eastAsiaTheme="majorEastAsia" w:cstheme="majorBidi"/>
          <w:b/>
          <w:color w:val="002C4E" w:themeColor="text2"/>
          <w:sz w:val="28"/>
          <w:szCs w:val="28"/>
        </w:rPr>
      </w:pPr>
      <w:r>
        <w:br w:type="page"/>
      </w:r>
    </w:p>
    <w:p w14:paraId="353A0CD4" w14:textId="1860DF95" w:rsidR="00B168F8" w:rsidRDefault="00B168F8" w:rsidP="00B168F8">
      <w:pPr>
        <w:pStyle w:val="Heading3"/>
      </w:pPr>
      <w:bookmarkStart w:id="21" w:name="_Toc241135031"/>
      <w:r>
        <w:lastRenderedPageBreak/>
        <w:t>Data Release Application Version Approvals</w:t>
      </w:r>
      <w:bookmarkEnd w:id="21"/>
    </w:p>
    <w:p w14:paraId="0B897755" w14:textId="2F6614B0" w:rsidR="00B168F8" w:rsidRDefault="00B168F8" w:rsidP="00B168F8">
      <w:r w:rsidRPr="00B168F8">
        <w:t>The Client Organization has reviewed and confirms that the final version number of the Data Release Application reflected below correctly represents the project objectives.</w:t>
      </w:r>
    </w:p>
    <w:tbl>
      <w:tblPr>
        <w:tblStyle w:val="TableGrid"/>
        <w:tblW w:w="9360" w:type="dxa"/>
        <w:tblInd w:w="-5" w:type="dxa"/>
        <w:tblLook w:val="04A0" w:firstRow="1" w:lastRow="0" w:firstColumn="1" w:lastColumn="0" w:noHBand="0" w:noVBand="1"/>
      </w:tblPr>
      <w:tblGrid>
        <w:gridCol w:w="962"/>
        <w:gridCol w:w="8398"/>
      </w:tblGrid>
      <w:tr w:rsidR="00891DC2" w:rsidRPr="00A14BFD" w14:paraId="7A27AFA7" w14:textId="77777777" w:rsidTr="00891DC2">
        <w:tc>
          <w:tcPr>
            <w:tcW w:w="962" w:type="dxa"/>
            <w:tcBorders>
              <w:right w:val="single" w:sz="4" w:space="0" w:color="FFFFFF" w:themeColor="background1"/>
            </w:tcBorders>
            <w:shd w:val="clear" w:color="auto" w:fill="002C4E" w:themeFill="text2"/>
          </w:tcPr>
          <w:p w14:paraId="02AD4212" w14:textId="77777777" w:rsidR="00891DC2" w:rsidRPr="00A14BFD" w:rsidRDefault="00891DC2" w:rsidP="00801B17">
            <w:pPr>
              <w:pStyle w:val="TableMainRowsandColumns"/>
              <w:rPr>
                <w:rFonts w:asciiTheme="majorHAnsi" w:hAnsiTheme="majorHAnsi"/>
                <w:b/>
                <w:bCs/>
                <w:color w:val="FFFFFF" w:themeColor="background1"/>
              </w:rPr>
            </w:pPr>
            <w:r w:rsidRPr="00A14BFD">
              <w:rPr>
                <w:rFonts w:asciiTheme="majorHAnsi" w:hAnsiTheme="majorHAnsi"/>
                <w:b/>
                <w:bCs/>
                <w:color w:val="FFFFFF" w:themeColor="background1"/>
              </w:rPr>
              <w:t>Version</w:t>
            </w:r>
          </w:p>
        </w:tc>
        <w:tc>
          <w:tcPr>
            <w:tcW w:w="8398" w:type="dxa"/>
            <w:tcBorders>
              <w:left w:val="single" w:sz="4" w:space="0" w:color="FFFFFF" w:themeColor="background1"/>
            </w:tcBorders>
            <w:shd w:val="clear" w:color="auto" w:fill="002C4E" w:themeFill="text2"/>
          </w:tcPr>
          <w:p w14:paraId="4BCC5D64" w14:textId="77777777" w:rsidR="00891DC2" w:rsidRPr="00A14BFD" w:rsidRDefault="00891DC2" w:rsidP="00801B17">
            <w:pPr>
              <w:pStyle w:val="TableMainRowsandColumns"/>
              <w:rPr>
                <w:rFonts w:asciiTheme="majorHAnsi" w:hAnsiTheme="majorHAnsi"/>
                <w:b/>
                <w:bCs/>
                <w:color w:val="FFFFFF" w:themeColor="background1"/>
              </w:rPr>
            </w:pPr>
            <w:r w:rsidRPr="00A14BFD">
              <w:rPr>
                <w:rFonts w:asciiTheme="majorHAnsi" w:hAnsiTheme="majorHAnsi"/>
                <w:b/>
                <w:bCs/>
                <w:color w:val="FFFFFF" w:themeColor="background1"/>
              </w:rPr>
              <w:t>Checkpoint</w:t>
            </w:r>
          </w:p>
        </w:tc>
      </w:tr>
      <w:tr w:rsidR="00891DC2" w:rsidRPr="00A14BFD" w14:paraId="75C6B85A" w14:textId="77777777" w:rsidTr="00801B17">
        <w:tc>
          <w:tcPr>
            <w:tcW w:w="962" w:type="dxa"/>
            <w:shd w:val="clear" w:color="auto" w:fill="F6F3F6" w:themeFill="background2"/>
          </w:tcPr>
          <w:p w14:paraId="5F8A80D8"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V.</w:t>
            </w:r>
            <w:sdt>
              <w:sdtPr>
                <w:rPr>
                  <w:rFonts w:asciiTheme="majorHAnsi" w:hAnsiTheme="majorHAnsi"/>
                </w:rPr>
                <w:id w:val="1557587837"/>
                <w:placeholder>
                  <w:docPart w:val="057AE150EE6B411081205F49FF5592C2"/>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A14BFD">
                  <w:rPr>
                    <w:rStyle w:val="PlaceholderText"/>
                    <w:rFonts w:asciiTheme="majorHAnsi" w:hAnsiTheme="majorHAnsi"/>
                    <w:color w:val="002C4E" w:themeColor="text2"/>
                  </w:rPr>
                  <w:t>00</w:t>
                </w:r>
              </w:sdtContent>
            </w:sdt>
          </w:p>
        </w:tc>
        <w:tc>
          <w:tcPr>
            <w:tcW w:w="8398" w:type="dxa"/>
          </w:tcPr>
          <w:p w14:paraId="5F7DBCF4"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Presented at CIVHC Application Review</w:t>
            </w:r>
          </w:p>
        </w:tc>
      </w:tr>
      <w:tr w:rsidR="00891DC2" w:rsidRPr="00A14BFD" w14:paraId="5F7698F1" w14:textId="77777777" w:rsidTr="00801B17">
        <w:tc>
          <w:tcPr>
            <w:tcW w:w="962" w:type="dxa"/>
            <w:shd w:val="clear" w:color="auto" w:fill="F6F3F6" w:themeFill="background2"/>
          </w:tcPr>
          <w:p w14:paraId="639B3B1F"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V.</w:t>
            </w:r>
            <w:sdt>
              <w:sdtPr>
                <w:rPr>
                  <w:rFonts w:asciiTheme="majorHAnsi" w:hAnsiTheme="majorHAnsi"/>
                </w:rPr>
                <w:id w:val="1948737664"/>
                <w:placeholder>
                  <w:docPart w:val="265B3A7C7E404875A89D6D5D422BA4F3"/>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EndPr/>
              <w:sdtContent>
                <w:r w:rsidRPr="00A14BFD">
                  <w:rPr>
                    <w:rStyle w:val="PlaceholderText"/>
                    <w:rFonts w:asciiTheme="majorHAnsi" w:hAnsiTheme="majorHAnsi"/>
                    <w:color w:val="002C4E" w:themeColor="text2"/>
                  </w:rPr>
                  <w:t>00</w:t>
                </w:r>
              </w:sdtContent>
            </w:sdt>
          </w:p>
        </w:tc>
        <w:tc>
          <w:tcPr>
            <w:tcW w:w="8398" w:type="dxa"/>
          </w:tcPr>
          <w:p w14:paraId="5537F9CA"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Final version for production</w:t>
            </w:r>
          </w:p>
        </w:tc>
      </w:tr>
    </w:tbl>
    <w:p w14:paraId="76FD4224" w14:textId="77777777" w:rsidR="00B168F8" w:rsidRDefault="00B168F8" w:rsidP="00B168F8"/>
    <w:p w14:paraId="7A7684B7" w14:textId="77777777" w:rsidR="00891DC2" w:rsidRDefault="00891DC2" w:rsidP="00B168F8"/>
    <w:tbl>
      <w:tblPr>
        <w:tblStyle w:val="TableGrid"/>
        <w:tblW w:w="0" w:type="auto"/>
        <w:tblInd w:w="-5" w:type="dxa"/>
        <w:tblLook w:val="04A0" w:firstRow="1" w:lastRow="0" w:firstColumn="1" w:lastColumn="0" w:noHBand="0" w:noVBand="1"/>
      </w:tblPr>
      <w:tblGrid>
        <w:gridCol w:w="1353"/>
        <w:gridCol w:w="3446"/>
        <w:gridCol w:w="1204"/>
        <w:gridCol w:w="3352"/>
      </w:tblGrid>
      <w:tr w:rsidR="00891DC2" w:rsidRPr="00A14BFD" w14:paraId="3CAFDBB0" w14:textId="77777777" w:rsidTr="00891DC2">
        <w:tc>
          <w:tcPr>
            <w:tcW w:w="4799" w:type="dxa"/>
            <w:gridSpan w:val="2"/>
            <w:shd w:val="clear" w:color="auto" w:fill="002C4E" w:themeFill="accent1"/>
          </w:tcPr>
          <w:p w14:paraId="796184B6" w14:textId="77777777" w:rsidR="00891DC2" w:rsidRPr="00A14BFD" w:rsidRDefault="00891DC2" w:rsidP="00801B17">
            <w:pPr>
              <w:pStyle w:val="TableHeader"/>
              <w:spacing w:before="60" w:after="60"/>
              <w:rPr>
                <w:rFonts w:asciiTheme="majorHAnsi" w:hAnsiTheme="majorHAnsi"/>
              </w:rPr>
            </w:pPr>
            <w:r w:rsidRPr="00A14BFD">
              <w:rPr>
                <w:rFonts w:asciiTheme="majorHAnsi" w:hAnsiTheme="majorHAnsi"/>
                <w:color w:val="FFFFFF" w:themeColor="background1"/>
              </w:rPr>
              <w:t>CIVHC Sign-Off</w:t>
            </w:r>
          </w:p>
        </w:tc>
        <w:tc>
          <w:tcPr>
            <w:tcW w:w="4556" w:type="dxa"/>
            <w:gridSpan w:val="2"/>
            <w:shd w:val="clear" w:color="auto" w:fill="E0284A" w:themeFill="accent2"/>
          </w:tcPr>
          <w:p w14:paraId="2D2D44A9" w14:textId="77777777" w:rsidR="00891DC2" w:rsidRPr="00A14BFD" w:rsidRDefault="00891DC2" w:rsidP="00801B17">
            <w:pPr>
              <w:pStyle w:val="TableHeader"/>
              <w:spacing w:before="60" w:after="60"/>
              <w:rPr>
                <w:rFonts w:asciiTheme="majorHAnsi" w:hAnsiTheme="majorHAnsi"/>
                <w:color w:val="FFFFFF" w:themeColor="background1"/>
              </w:rPr>
            </w:pPr>
            <w:r w:rsidRPr="00A14BFD">
              <w:rPr>
                <w:rFonts w:asciiTheme="majorHAnsi" w:hAnsiTheme="majorHAnsi"/>
                <w:color w:val="FFFFFF" w:themeColor="background1"/>
              </w:rPr>
              <w:t>Receiving Organization Sign-Off</w:t>
            </w:r>
          </w:p>
        </w:tc>
      </w:tr>
      <w:tr w:rsidR="00891DC2" w:rsidRPr="00A14BFD" w14:paraId="1AD0328D" w14:textId="77777777" w:rsidTr="00A14BFD">
        <w:tc>
          <w:tcPr>
            <w:tcW w:w="1353" w:type="dxa"/>
            <w:shd w:val="clear" w:color="auto" w:fill="D2EBFF" w:themeFill="text2" w:themeFillTint="1A"/>
          </w:tcPr>
          <w:p w14:paraId="418BD60A"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Signature: </w:t>
            </w:r>
          </w:p>
        </w:tc>
        <w:sdt>
          <w:sdtPr>
            <w:rPr>
              <w:rFonts w:asciiTheme="majorHAnsi" w:hAnsiTheme="majorHAnsi"/>
            </w:rPr>
            <w:id w:val="1727411614"/>
            <w:placeholder>
              <w:docPart w:val="63D8F776D5F5429FB1A93A1A9F8B8DFB"/>
            </w:placeholder>
            <w:showingPlcHdr/>
          </w:sdtPr>
          <w:sdtEndPr/>
          <w:sdtContent>
            <w:tc>
              <w:tcPr>
                <w:tcW w:w="3446" w:type="dxa"/>
              </w:tcPr>
              <w:p w14:paraId="2C9F1513"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c>
          <w:tcPr>
            <w:tcW w:w="1204" w:type="dxa"/>
            <w:shd w:val="clear" w:color="auto" w:fill="F8D3DA" w:themeFill="accent2" w:themeFillTint="33"/>
          </w:tcPr>
          <w:p w14:paraId="6DF852C4"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Signature: </w:t>
            </w:r>
          </w:p>
        </w:tc>
        <w:sdt>
          <w:sdtPr>
            <w:rPr>
              <w:rFonts w:asciiTheme="majorHAnsi" w:hAnsiTheme="majorHAnsi"/>
            </w:rPr>
            <w:id w:val="1072158220"/>
            <w:placeholder>
              <w:docPart w:val="7C52CACD4BF841DB93F467E710A10578"/>
            </w:placeholder>
            <w:showingPlcHdr/>
          </w:sdtPr>
          <w:sdtEndPr/>
          <w:sdtContent>
            <w:tc>
              <w:tcPr>
                <w:tcW w:w="3352" w:type="dxa"/>
              </w:tcPr>
              <w:p w14:paraId="6A8C1360"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891DC2" w:rsidRPr="00A14BFD" w14:paraId="46C128E6" w14:textId="77777777" w:rsidTr="00A14BFD">
        <w:tc>
          <w:tcPr>
            <w:tcW w:w="1353" w:type="dxa"/>
            <w:shd w:val="clear" w:color="auto" w:fill="D2EBFF" w:themeFill="text2" w:themeFillTint="1A"/>
          </w:tcPr>
          <w:p w14:paraId="40301B8C"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Name: </w:t>
            </w:r>
          </w:p>
        </w:tc>
        <w:sdt>
          <w:sdtPr>
            <w:rPr>
              <w:rFonts w:asciiTheme="majorHAnsi" w:hAnsiTheme="majorHAnsi"/>
            </w:rPr>
            <w:id w:val="42570151"/>
            <w:placeholder>
              <w:docPart w:val="0B26DDE37ADB4B809E4C007F7974DF5A"/>
            </w:placeholder>
            <w:showingPlcHdr/>
          </w:sdtPr>
          <w:sdtEndPr/>
          <w:sdtContent>
            <w:tc>
              <w:tcPr>
                <w:tcW w:w="3446" w:type="dxa"/>
              </w:tcPr>
              <w:p w14:paraId="109D98E9"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c>
          <w:tcPr>
            <w:tcW w:w="1204" w:type="dxa"/>
            <w:shd w:val="clear" w:color="auto" w:fill="F8D3DA" w:themeFill="accent2" w:themeFillTint="33"/>
          </w:tcPr>
          <w:p w14:paraId="08FFEE53"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Name: </w:t>
            </w:r>
          </w:p>
        </w:tc>
        <w:sdt>
          <w:sdtPr>
            <w:rPr>
              <w:rFonts w:asciiTheme="majorHAnsi" w:hAnsiTheme="majorHAnsi"/>
            </w:rPr>
            <w:id w:val="338901839"/>
            <w:placeholder>
              <w:docPart w:val="2AE119C5D8A54125A278DF7569BF7235"/>
            </w:placeholder>
            <w:showingPlcHdr/>
          </w:sdtPr>
          <w:sdtEndPr/>
          <w:sdtContent>
            <w:tc>
              <w:tcPr>
                <w:tcW w:w="3352" w:type="dxa"/>
              </w:tcPr>
              <w:p w14:paraId="5D66AB29"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891DC2" w:rsidRPr="00A14BFD" w14:paraId="21D45C5C" w14:textId="77777777" w:rsidTr="00A14BFD">
        <w:tc>
          <w:tcPr>
            <w:tcW w:w="1353" w:type="dxa"/>
            <w:shd w:val="clear" w:color="auto" w:fill="D2EBFF" w:themeFill="text2" w:themeFillTint="1A"/>
          </w:tcPr>
          <w:p w14:paraId="7B4AD3B2"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Title: </w:t>
            </w:r>
          </w:p>
        </w:tc>
        <w:sdt>
          <w:sdtPr>
            <w:rPr>
              <w:rFonts w:asciiTheme="majorHAnsi" w:hAnsiTheme="majorHAnsi"/>
            </w:rPr>
            <w:id w:val="-1887250587"/>
            <w:placeholder>
              <w:docPart w:val="30797D8089464E028FDE9E848EC3A8BC"/>
            </w:placeholder>
            <w:showingPlcHdr/>
          </w:sdtPr>
          <w:sdtEndPr/>
          <w:sdtContent>
            <w:tc>
              <w:tcPr>
                <w:tcW w:w="3446" w:type="dxa"/>
              </w:tcPr>
              <w:p w14:paraId="00A85332"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c>
          <w:tcPr>
            <w:tcW w:w="1204" w:type="dxa"/>
            <w:shd w:val="clear" w:color="auto" w:fill="F8D3DA" w:themeFill="accent2" w:themeFillTint="33"/>
          </w:tcPr>
          <w:p w14:paraId="548C5EA2"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Title: </w:t>
            </w:r>
          </w:p>
        </w:tc>
        <w:sdt>
          <w:sdtPr>
            <w:rPr>
              <w:rFonts w:asciiTheme="majorHAnsi" w:hAnsiTheme="majorHAnsi"/>
            </w:rPr>
            <w:id w:val="-1205636660"/>
            <w:placeholder>
              <w:docPart w:val="77F360D396A843929A9EDB5FDDE730C5"/>
            </w:placeholder>
            <w:showingPlcHdr/>
          </w:sdtPr>
          <w:sdtEndPr/>
          <w:sdtContent>
            <w:tc>
              <w:tcPr>
                <w:tcW w:w="3352" w:type="dxa"/>
              </w:tcPr>
              <w:p w14:paraId="281752E8"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ab/>
                </w:r>
                <w:r w:rsidRPr="00A14BFD">
                  <w:rPr>
                    <w:rFonts w:asciiTheme="majorHAnsi" w:hAnsiTheme="majorHAnsi"/>
                  </w:rPr>
                  <w:tab/>
                </w:r>
              </w:p>
            </w:tc>
          </w:sdtContent>
        </w:sdt>
      </w:tr>
      <w:tr w:rsidR="00891DC2" w:rsidRPr="00A14BFD" w14:paraId="68D21564" w14:textId="77777777" w:rsidTr="00A14BFD">
        <w:tc>
          <w:tcPr>
            <w:tcW w:w="1353" w:type="dxa"/>
            <w:shd w:val="clear" w:color="auto" w:fill="D2EBFF" w:themeFill="text2" w:themeFillTint="1A"/>
          </w:tcPr>
          <w:p w14:paraId="6AE7F33C"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Date: </w:t>
            </w:r>
          </w:p>
        </w:tc>
        <w:sdt>
          <w:sdtPr>
            <w:rPr>
              <w:rFonts w:asciiTheme="majorHAnsi" w:hAnsiTheme="majorHAnsi"/>
            </w:rPr>
            <w:id w:val="-364914139"/>
            <w:placeholder>
              <w:docPart w:val="69DE7AE6FD1A4A84B9714072F8702825"/>
            </w:placeholder>
            <w:showingPlcHdr/>
            <w:date w:fullDate="2024-12-19T00:00:00Z">
              <w:dateFormat w:val="M/d/yyyy"/>
              <w:lid w:val="en-US"/>
              <w:storeMappedDataAs w:val="dateTime"/>
              <w:calendar w:val="gregorian"/>
            </w:date>
          </w:sdtPr>
          <w:sdtEndPr/>
          <w:sdtContent>
            <w:tc>
              <w:tcPr>
                <w:tcW w:w="3446" w:type="dxa"/>
              </w:tcPr>
              <w:p w14:paraId="5F6B3F61" w14:textId="77777777" w:rsidR="00891DC2" w:rsidRPr="00A14BFD" w:rsidRDefault="00891DC2" w:rsidP="00801B17">
                <w:pPr>
                  <w:pStyle w:val="TableMainRowsandColumns"/>
                  <w:rPr>
                    <w:rFonts w:asciiTheme="majorHAnsi" w:hAnsiTheme="majorHAnsi"/>
                  </w:rPr>
                </w:pPr>
                <w:r w:rsidRPr="00A14BFD">
                  <w:rPr>
                    <w:rStyle w:val="PlaceholderText"/>
                    <w:rFonts w:asciiTheme="majorHAnsi" w:hAnsiTheme="majorHAnsi"/>
                    <w:color w:val="002C4E" w:themeColor="text2"/>
                  </w:rPr>
                  <w:tab/>
                </w:r>
              </w:p>
            </w:tc>
          </w:sdtContent>
        </w:sdt>
        <w:tc>
          <w:tcPr>
            <w:tcW w:w="1204" w:type="dxa"/>
            <w:shd w:val="clear" w:color="auto" w:fill="F8D3DA" w:themeFill="accent2" w:themeFillTint="33"/>
          </w:tcPr>
          <w:p w14:paraId="306B4C5F" w14:textId="77777777" w:rsidR="00891DC2" w:rsidRPr="00A14BFD" w:rsidRDefault="00891DC2" w:rsidP="00801B17">
            <w:pPr>
              <w:pStyle w:val="TableMainRowsandColumns"/>
              <w:rPr>
                <w:rFonts w:asciiTheme="majorHAnsi" w:hAnsiTheme="majorHAnsi"/>
              </w:rPr>
            </w:pPr>
            <w:r w:rsidRPr="00A14BFD">
              <w:rPr>
                <w:rFonts w:asciiTheme="majorHAnsi" w:hAnsiTheme="majorHAnsi"/>
              </w:rPr>
              <w:t xml:space="preserve">Date: </w:t>
            </w:r>
          </w:p>
        </w:tc>
        <w:tc>
          <w:tcPr>
            <w:tcW w:w="3352" w:type="dxa"/>
          </w:tcPr>
          <w:p w14:paraId="1F5DB414" w14:textId="77777777" w:rsidR="00891DC2" w:rsidRPr="00A14BFD" w:rsidRDefault="00954A12" w:rsidP="00801B17">
            <w:pPr>
              <w:pStyle w:val="TableMainRowsandColumns"/>
              <w:rPr>
                <w:rFonts w:asciiTheme="majorHAnsi" w:hAnsiTheme="majorHAnsi"/>
              </w:rPr>
            </w:pPr>
            <w:sdt>
              <w:sdtPr>
                <w:rPr>
                  <w:rFonts w:asciiTheme="majorHAnsi" w:hAnsiTheme="majorHAnsi"/>
                </w:rPr>
                <w:id w:val="936098015"/>
                <w:placeholder>
                  <w:docPart w:val="712D32B7904B4301B2436BE610CC969C"/>
                </w:placeholder>
                <w:showingPlcHdr/>
                <w:date w:fullDate="2024-12-19T00:00:00Z">
                  <w:dateFormat w:val="M/d/yyyy"/>
                  <w:lid w:val="en-US"/>
                  <w:storeMappedDataAs w:val="dateTime"/>
                  <w:calendar w:val="gregorian"/>
                </w:date>
              </w:sdtPr>
              <w:sdtEndPr/>
              <w:sdtContent>
                <w:r w:rsidR="00891DC2" w:rsidRPr="00A14BFD">
                  <w:rPr>
                    <w:rStyle w:val="PlaceholderText"/>
                    <w:rFonts w:asciiTheme="majorHAnsi" w:hAnsiTheme="majorHAnsi"/>
                    <w:color w:val="002C4E" w:themeColor="text2"/>
                  </w:rPr>
                  <w:tab/>
                </w:r>
              </w:sdtContent>
            </w:sdt>
          </w:p>
        </w:tc>
      </w:tr>
    </w:tbl>
    <w:p w14:paraId="77B86E04" w14:textId="77777777" w:rsidR="00891DC2" w:rsidRDefault="00891DC2" w:rsidP="00B168F8"/>
    <w:p w14:paraId="2B3FF0BD" w14:textId="0AC6FB2F" w:rsidR="00B168F8" w:rsidRPr="00B168F8" w:rsidRDefault="00B168F8" w:rsidP="00B168F8"/>
    <w:sectPr w:rsidR="00B168F8" w:rsidRPr="00B168F8" w:rsidSect="00607FA1">
      <w:headerReference w:type="default" r:id="rId13"/>
      <w:footerReference w:type="default" r:id="rId14"/>
      <w:pgSz w:w="12240" w:h="15840"/>
      <w:pgMar w:top="1268"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9193" w14:textId="77777777" w:rsidR="00954A12" w:rsidRDefault="00954A12" w:rsidP="00090497">
      <w:pPr>
        <w:spacing w:after="0" w:line="240" w:lineRule="auto"/>
      </w:pPr>
      <w:r>
        <w:separator/>
      </w:r>
    </w:p>
  </w:endnote>
  <w:endnote w:type="continuationSeparator" w:id="0">
    <w:p w14:paraId="583016FC" w14:textId="77777777" w:rsidR="00954A12" w:rsidRDefault="00954A12" w:rsidP="0009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833D" w14:textId="77777777" w:rsidR="00487996" w:rsidRPr="00625A3C" w:rsidRDefault="00607FA1" w:rsidP="00607FA1">
    <w:pPr>
      <w:pStyle w:val="Footer"/>
      <w:spacing w:before="120"/>
      <w:jc w:val="right"/>
      <w:rPr>
        <w:color w:val="595959" w:themeColor="text1" w:themeTint="A6"/>
      </w:rPr>
    </w:pPr>
    <w:r>
      <w:rPr>
        <w:noProof/>
      </w:rPr>
      <mc:AlternateContent>
        <mc:Choice Requires="wps">
          <w:drawing>
            <wp:anchor distT="0" distB="0" distL="114300" distR="114300" simplePos="0" relativeHeight="251663360" behindDoc="0" locked="0" layoutInCell="1" allowOverlap="1" wp14:anchorId="492ACF59" wp14:editId="46DDB8A4">
              <wp:simplePos x="0" y="0"/>
              <wp:positionH relativeFrom="column">
                <wp:posOffset>0</wp:posOffset>
              </wp:positionH>
              <wp:positionV relativeFrom="paragraph">
                <wp:posOffset>-53257</wp:posOffset>
              </wp:positionV>
              <wp:extent cx="5943600" cy="552"/>
              <wp:effectExtent l="0" t="0" r="0" b="0"/>
              <wp:wrapNone/>
              <wp:docPr id="88221967" name="Straight Connector 3"/>
              <wp:cNvGraphicFramePr/>
              <a:graphic xmlns:a="http://schemas.openxmlformats.org/drawingml/2006/main">
                <a:graphicData uri="http://schemas.microsoft.com/office/word/2010/wordprocessingShape">
                  <wps:wsp>
                    <wps:cNvCnPr/>
                    <wps:spPr>
                      <a:xfrm flipV="1">
                        <a:off x="0" y="0"/>
                        <a:ext cx="5943600" cy="552"/>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1B1563D" id="Straight Connector 3" o:spid="_x0000_s1026" style="position:absolute;flip:y;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4.2pt" to="46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" strokecolor="gray [1629]" strokeweight=".5pt">
              <v:stroke joinstyle="miter"/>
            </v:line>
          </w:pict>
        </mc:Fallback>
      </mc:AlternateContent>
    </w:r>
    <w:r w:rsidR="00625A3C" w:rsidRPr="00625A3C">
      <w:rPr>
        <w:color w:val="595959" w:themeColor="text1" w:themeTint="A6"/>
      </w:rPr>
      <w:fldChar w:fldCharType="begin"/>
    </w:r>
    <w:r w:rsidR="00625A3C" w:rsidRPr="00625A3C">
      <w:rPr>
        <w:color w:val="595959" w:themeColor="text1" w:themeTint="A6"/>
      </w:rPr>
      <w:instrText xml:space="preserve"> PAGE   \* MERGEFORMAT </w:instrText>
    </w:r>
    <w:r w:rsidR="00625A3C" w:rsidRPr="00625A3C">
      <w:rPr>
        <w:color w:val="595959" w:themeColor="text1" w:themeTint="A6"/>
      </w:rPr>
      <w:fldChar w:fldCharType="separate"/>
    </w:r>
    <w:r w:rsidR="00625A3C" w:rsidRPr="00625A3C">
      <w:rPr>
        <w:noProof/>
        <w:color w:val="595959" w:themeColor="text1" w:themeTint="A6"/>
      </w:rPr>
      <w:t>1</w:t>
    </w:r>
    <w:r w:rsidR="00625A3C" w:rsidRPr="00625A3C">
      <w:rPr>
        <w:noProof/>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9D8FF" w14:textId="77777777" w:rsidR="00954A12" w:rsidRDefault="00954A12" w:rsidP="00090497">
      <w:pPr>
        <w:spacing w:after="0" w:line="240" w:lineRule="auto"/>
      </w:pPr>
      <w:r>
        <w:separator/>
      </w:r>
    </w:p>
  </w:footnote>
  <w:footnote w:type="continuationSeparator" w:id="0">
    <w:p w14:paraId="09D88631" w14:textId="77777777" w:rsidR="00954A12" w:rsidRDefault="00954A12" w:rsidP="00090497">
      <w:pPr>
        <w:spacing w:after="0" w:line="240" w:lineRule="auto"/>
      </w:pPr>
      <w:r>
        <w:continuationSeparator/>
      </w:r>
    </w:p>
  </w:footnote>
  <w:footnote w:id="1">
    <w:p w14:paraId="75024035" w14:textId="77777777" w:rsidR="00B10724" w:rsidRDefault="00B10724" w:rsidP="00B10724">
      <w:pPr>
        <w:pStyle w:val="FootnoteText"/>
      </w:pPr>
      <w:bookmarkStart w:id="6" w:name="_Hlk210131520"/>
      <w:r>
        <w:rPr>
          <w:rStyle w:val="FootnoteReference"/>
        </w:rPr>
        <w:footnoteRef/>
      </w:r>
      <w:r>
        <w:t xml:space="preserve"> </w:t>
      </w:r>
      <w:r w:rsidRPr="00260901">
        <w:t xml:space="preserve">After all required documents have been signed, typical production time is 30-60 days for a </w:t>
      </w:r>
      <w:r>
        <w:t>Custom Report</w:t>
      </w:r>
      <w:r w:rsidRPr="00260901">
        <w:t>. Anticipate a longer production period for projects including a Finder File.</w:t>
      </w:r>
      <w:r>
        <w:t xml:space="preserve"> </w:t>
      </w:r>
      <w:bookmarkEnd w:id="6"/>
    </w:p>
  </w:footnote>
  <w:footnote w:id="2">
    <w:p w14:paraId="7B50CDD5" w14:textId="02F066BD" w:rsidR="00B168F8" w:rsidRDefault="00B168F8">
      <w:pPr>
        <w:pStyle w:val="FootnoteText"/>
      </w:pPr>
      <w:r>
        <w:rPr>
          <w:rStyle w:val="FootnoteReference"/>
        </w:rPr>
        <w:footnoteRef/>
      </w:r>
      <w:r>
        <w:t xml:space="preserve"> It is a statutory requirement for all non-public releases of CO APCD data to benefit Colorado or its residents. Contributions to generalizable knowledge alone are not sufficient to satisfy this requirement.</w:t>
      </w:r>
    </w:p>
  </w:footnote>
  <w:footnote w:id="3">
    <w:p w14:paraId="2B18204B" w14:textId="011E166D" w:rsidR="00D93D5A" w:rsidRDefault="00D93D5A">
      <w:pPr>
        <w:pStyle w:val="FootnoteText"/>
      </w:pPr>
    </w:p>
  </w:footnote>
  <w:footnote w:id="4">
    <w:p w14:paraId="5CEFA3FC" w14:textId="77777777" w:rsidR="00B10724" w:rsidRDefault="00B10724" w:rsidP="00B10724">
      <w:pPr>
        <w:pStyle w:val="FootnoteText"/>
      </w:pPr>
      <w:r>
        <w:rPr>
          <w:rStyle w:val="FootnoteReference"/>
        </w:rPr>
        <w:footnoteRef/>
      </w:r>
      <w:r>
        <w:t xml:space="preserve"> </w:t>
      </w:r>
      <w:r w:rsidRPr="00E26386">
        <w:t>Average match rates typically range from 65% to 95%, depending on the completeness and quality of the identifiers provided. The most successful match process uses all listed identifiers. Medicaid ID is the strongest identifier for matching, followed by Social Security Number. First Name, Last Name, and Date of Birth should also be provided whenever available, as they support matching when Medicaid ID and/or Social Security Number are present and serve as the primary matching identifiers when those fields are unavailable.</w:t>
      </w:r>
    </w:p>
  </w:footnote>
  <w:footnote w:id="5">
    <w:p w14:paraId="41C52117" w14:textId="77777777" w:rsidR="00B10724" w:rsidRDefault="00B10724" w:rsidP="00B10724">
      <w:pPr>
        <w:pStyle w:val="FootnoteText"/>
      </w:pPr>
      <w:r>
        <w:rPr>
          <w:rStyle w:val="FootnoteReference"/>
        </w:rPr>
        <w:footnoteRef/>
      </w:r>
      <w:r>
        <w:t xml:space="preserve"> </w:t>
      </w:r>
      <w:r w:rsidRPr="000E0AE3">
        <w:t>Medicaid-only data requests must be approved by the Colorado Department of Health Care Policy and Financing.</w:t>
      </w:r>
      <w:r>
        <w:t xml:space="preserve"> </w:t>
      </w:r>
    </w:p>
  </w:footnote>
  <w:footnote w:id="6">
    <w:p w14:paraId="42933557" w14:textId="77777777" w:rsidR="00B10724" w:rsidRDefault="00B10724" w:rsidP="00B10724">
      <w:pPr>
        <w:pStyle w:val="FootnoteText"/>
      </w:pPr>
      <w:r>
        <w:rPr>
          <w:rStyle w:val="FootnoteReference"/>
        </w:rPr>
        <w:footnoteRef/>
      </w:r>
      <w:r>
        <w:t xml:space="preserve"> </w:t>
      </w:r>
      <w:r w:rsidRPr="000E0AE3">
        <w:t xml:space="preserve">Medicare FFS data </w:t>
      </w:r>
      <w:r>
        <w:t>are available through 2022. R</w:t>
      </w:r>
      <w:r w:rsidRPr="000E0AE3">
        <w:t>equests</w:t>
      </w:r>
      <w:r>
        <w:t xml:space="preserve"> </w:t>
      </w:r>
      <w:r w:rsidRPr="000E0AE3">
        <w:t>must go through a separate approval process.</w:t>
      </w:r>
      <w:r>
        <w:t xml:space="preserve"> </w:t>
      </w:r>
    </w:p>
  </w:footnote>
  <w:footnote w:id="7">
    <w:p w14:paraId="1AEF4B20" w14:textId="77777777" w:rsidR="00C74154" w:rsidRDefault="00C74154" w:rsidP="00C74154">
      <w:pPr>
        <w:pStyle w:val="FootnoteText"/>
      </w:pPr>
      <w:r>
        <w:rPr>
          <w:rStyle w:val="FootnoteReference"/>
        </w:rPr>
        <w:footnoteRef/>
      </w:r>
      <w:r>
        <w:t xml:space="preserve"> </w:t>
      </w:r>
      <w:r w:rsidRPr="004D1838">
        <w:t xml:space="preserve">This year’s data is </w:t>
      </w:r>
      <w:r>
        <w:t>incomplete and not fully adjudicated</w:t>
      </w:r>
      <w:r w:rsidRPr="004D1838">
        <w:t xml:space="preserve">. </w:t>
      </w:r>
      <w:r>
        <w:t>Consult with your CIVHC Contact to find out what data is    available at the time of your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F7CF" w14:textId="77777777" w:rsidR="009E56D5" w:rsidRDefault="00167183">
    <w:pPr>
      <w:pStyle w:val="Header"/>
    </w:pPr>
    <w:r w:rsidRPr="00AB0A3E">
      <w:rPr>
        <w:rStyle w:val="FootnoteTextChar"/>
        <w:noProof/>
      </w:rPr>
      <w:drawing>
        <wp:anchor distT="0" distB="0" distL="114300" distR="114300" simplePos="0" relativeHeight="251661312" behindDoc="0" locked="0" layoutInCell="1" allowOverlap="1" wp14:anchorId="60F13728" wp14:editId="676101E3">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347158136"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sidR="00607FA1">
      <w:rPr>
        <w:noProof/>
        <w:sz w:val="20"/>
        <w:szCs w:val="20"/>
      </w:rPr>
      <mc:AlternateContent>
        <mc:Choice Requires="wps">
          <w:drawing>
            <wp:anchor distT="0" distB="0" distL="114300" distR="114300" simplePos="0" relativeHeight="251662336" behindDoc="0" locked="0" layoutInCell="1" allowOverlap="1" wp14:anchorId="79F610E4" wp14:editId="49B0CEE7">
              <wp:simplePos x="0" y="0"/>
              <wp:positionH relativeFrom="margin">
                <wp:posOffset>-398352</wp:posOffset>
              </wp:positionH>
              <wp:positionV relativeFrom="margin">
                <wp:align>center</wp:align>
              </wp:positionV>
              <wp:extent cx="6718300" cy="8908176"/>
              <wp:effectExtent l="0" t="0" r="25400" b="26670"/>
              <wp:wrapNone/>
              <wp:docPr id="1475983267"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19C1D" id="Rectangle 2" o:spid="_x0000_s1026" style="position:absolute;margin-left:-31.35pt;margin-top:0;width:529pt;height:701.45pt;z-index:25166233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sidR="009E56D5">
      <w:rPr>
        <w:noProof/>
        <w:sz w:val="18"/>
        <w:szCs w:val="18"/>
      </w:rPr>
      <w:drawing>
        <wp:anchor distT="0" distB="0" distL="114300" distR="114300" simplePos="0" relativeHeight="251659264" behindDoc="1" locked="1" layoutInCell="1" allowOverlap="1" wp14:anchorId="18024B21" wp14:editId="678A1A9B">
          <wp:simplePos x="0" y="0"/>
          <wp:positionH relativeFrom="margin">
            <wp:posOffset>-914400</wp:posOffset>
          </wp:positionH>
          <wp:positionV relativeFrom="margin">
            <wp:posOffset>3174365</wp:posOffset>
          </wp:positionV>
          <wp:extent cx="7772400" cy="6802755"/>
          <wp:effectExtent l="0" t="0" r="0" b="0"/>
          <wp:wrapNone/>
          <wp:docPr id="177431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25"/>
      <w:gridCol w:w="450"/>
      <w:gridCol w:w="2857"/>
    </w:tblGrid>
    <w:tr w:rsidR="00487996" w14:paraId="78C57019" w14:textId="77777777" w:rsidTr="00854517">
      <w:trPr>
        <w:trHeight w:val="288"/>
      </w:trPr>
      <w:tc>
        <w:tcPr>
          <w:tcW w:w="6025" w:type="dxa"/>
        </w:tcPr>
        <w:p w14:paraId="090E487B" w14:textId="0E290CD2" w:rsidR="00487996" w:rsidRPr="00854517" w:rsidRDefault="00954A12" w:rsidP="00317659">
          <w:pPr>
            <w:pStyle w:val="ReportTitle"/>
            <w:spacing w:after="80"/>
          </w:pPr>
          <w:sdt>
            <w:sdtPr>
              <w:alias w:val="ReportTitle"/>
              <w:tag w:val="ReportTitle"/>
              <w:id w:val="2039923238"/>
              <w:placeholder>
                <w:docPart w:val="FE4FA25C82B74CE884C55C8017F2352A"/>
              </w:placeholder>
            </w:sdtPr>
            <w:sdtEndPr/>
            <w:sdtContent>
              <w:r w:rsidR="00B168F8">
                <w:t xml:space="preserve">Data Release Application </w:t>
              </w:r>
            </w:sdtContent>
          </w:sdt>
        </w:p>
      </w:tc>
      <w:tc>
        <w:tcPr>
          <w:tcW w:w="450" w:type="dxa"/>
          <w:vMerge w:val="restart"/>
        </w:tcPr>
        <w:p w14:paraId="03FF551A" w14:textId="77777777" w:rsidR="00487996" w:rsidRPr="00AB0A3E" w:rsidRDefault="00487996" w:rsidP="00DE675E">
          <w:pPr>
            <w:rPr>
              <w:rStyle w:val="DocumenttitleChar"/>
            </w:rPr>
          </w:pPr>
        </w:p>
      </w:tc>
      <w:tc>
        <w:tcPr>
          <w:tcW w:w="2857" w:type="dxa"/>
          <w:vMerge w:val="restart"/>
        </w:tcPr>
        <w:p w14:paraId="757085AF" w14:textId="77777777" w:rsidR="00487996" w:rsidRDefault="00487996" w:rsidP="00DE675E">
          <w:r w:rsidRPr="00AB0A3E">
            <w:rPr>
              <w:rStyle w:val="DocumenttitleChar"/>
            </w:rPr>
            <w:drawing>
              <wp:inline distT="0" distB="0" distL="0" distR="0" wp14:anchorId="430D0E2F" wp14:editId="66E60793">
                <wp:extent cx="1765300" cy="499745"/>
                <wp:effectExtent l="0" t="0" r="6350" b="0"/>
                <wp:docPr id="1244130558"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487996" w14:paraId="52B7E6E5" w14:textId="77777777" w:rsidTr="00854517">
      <w:trPr>
        <w:trHeight w:val="414"/>
      </w:trPr>
      <w:tc>
        <w:tcPr>
          <w:tcW w:w="6025" w:type="dxa"/>
        </w:tcPr>
        <w:p w14:paraId="496A7414" w14:textId="57B21BBB" w:rsidR="00487996" w:rsidRPr="00310073" w:rsidRDefault="00954A12"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973353713"/>
              <w:placeholder>
                <w:docPart w:val="FE4FA25C82B74CE884C55C8017F2352A"/>
              </w:placeholder>
            </w:sdtPr>
            <w:sdtEndPr>
              <w:rPr>
                <w:rFonts w:asciiTheme="minorHAnsi" w:eastAsiaTheme="minorHAnsi" w:hAnsiTheme="minorHAnsi" w:cstheme="minorBidi"/>
                <w:b w:val="0"/>
                <w:bCs w:val="0"/>
                <w:noProof w:val="0"/>
                <w:color w:val="E0284A"/>
                <w:sz w:val="26"/>
                <w:szCs w:val="22"/>
              </w:rPr>
            </w:sdtEndPr>
            <w:sdtContent>
              <w:r w:rsidR="00B10724">
                <w:t>Custom Report</w:t>
              </w:r>
            </w:sdtContent>
          </w:sdt>
        </w:p>
      </w:tc>
      <w:tc>
        <w:tcPr>
          <w:tcW w:w="450" w:type="dxa"/>
          <w:vMerge/>
        </w:tcPr>
        <w:p w14:paraId="13F40CFE" w14:textId="77777777" w:rsidR="00487996" w:rsidRPr="00AB0A3E" w:rsidRDefault="00487996" w:rsidP="00854517">
          <w:pPr>
            <w:pStyle w:val="ReportTitle"/>
            <w:rPr>
              <w:rStyle w:val="DocumenttitleChar"/>
            </w:rPr>
          </w:pPr>
        </w:p>
      </w:tc>
      <w:tc>
        <w:tcPr>
          <w:tcW w:w="2857" w:type="dxa"/>
          <w:vMerge/>
        </w:tcPr>
        <w:p w14:paraId="14A32B11" w14:textId="77777777" w:rsidR="00487996" w:rsidRPr="00AB0A3E" w:rsidRDefault="00487996" w:rsidP="00854517">
          <w:pPr>
            <w:pStyle w:val="ReportTitle"/>
            <w:rPr>
              <w:rStyle w:val="DocumenttitleChar"/>
            </w:rPr>
          </w:pPr>
        </w:p>
      </w:tc>
    </w:tr>
  </w:tbl>
  <w:p w14:paraId="7421B01C" w14:textId="77777777" w:rsidR="00487996" w:rsidRDefault="00487996" w:rsidP="00AC2266">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C1C29"/>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1" w15:restartNumberingAfterBreak="0">
    <w:nsid w:val="206568BE"/>
    <w:multiLevelType w:val="hybridMultilevel"/>
    <w:tmpl w:val="A9C0CF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CF0070"/>
    <w:multiLevelType w:val="multilevel"/>
    <w:tmpl w:val="8190DC9C"/>
    <w:lvl w:ilvl="0">
      <w:start w:val="1"/>
      <w:numFmt w:val="bullet"/>
      <w:pStyle w:val="ListBullet"/>
      <w:lvlText w:val=""/>
      <w:lvlJc w:val="left"/>
      <w:pPr>
        <w:tabs>
          <w:tab w:val="num" w:pos="360"/>
        </w:tabs>
        <w:ind w:left="360" w:hanging="360"/>
      </w:pPr>
      <w:rPr>
        <w:rFonts w:ascii="Symbol" w:hAnsi="Symbol" w:hint="default"/>
        <w:color w:val="E0284A" w:themeColor="accent2"/>
      </w:rPr>
    </w:lvl>
    <w:lvl w:ilvl="1">
      <w:start w:val="1"/>
      <w:numFmt w:val="bullet"/>
      <w:pStyle w:val="ListBullet2"/>
      <w:lvlText w:val="⚬"/>
      <w:lvlJc w:val="left"/>
      <w:pPr>
        <w:tabs>
          <w:tab w:val="num" w:pos="720"/>
        </w:tabs>
        <w:ind w:left="720" w:hanging="360"/>
      </w:pPr>
      <w:rPr>
        <w:rFonts w:ascii="Segoe UI Symbol" w:hAnsi="Segoe UI Symbol" w:hint="default"/>
        <w:color w:val="E0284A" w:themeColor="accent2"/>
      </w:rPr>
    </w:lvl>
    <w:lvl w:ilvl="2">
      <w:start w:val="1"/>
      <w:numFmt w:val="bullet"/>
      <w:pStyle w:val="ListBullet3"/>
      <w:lvlText w:val=""/>
      <w:lvlJc w:val="left"/>
      <w:pPr>
        <w:tabs>
          <w:tab w:val="num" w:pos="1080"/>
        </w:tabs>
        <w:ind w:left="1080" w:hanging="360"/>
      </w:pPr>
      <w:rPr>
        <w:rFonts w:ascii="Wingdings" w:hAnsi="Wingdings" w:hint="default"/>
        <w:color w:val="E0284A" w:themeColor="accent2"/>
      </w:rPr>
    </w:lvl>
    <w:lvl w:ilvl="3">
      <w:start w:val="1"/>
      <w:numFmt w:val="bullet"/>
      <w:pStyle w:val="ListBullet4"/>
      <w:lvlText w:val="◽"/>
      <w:lvlJc w:val="left"/>
      <w:pPr>
        <w:tabs>
          <w:tab w:val="num" w:pos="1440"/>
        </w:tabs>
        <w:ind w:left="1440" w:hanging="360"/>
      </w:pPr>
      <w:rPr>
        <w:rFonts w:ascii="Segoe UI Symbol" w:hAnsi="Segoe UI Symbol" w:hint="default"/>
        <w:color w:val="E0284A" w:themeColor="accent2"/>
      </w:rPr>
    </w:lvl>
    <w:lvl w:ilvl="4">
      <w:start w:val="1"/>
      <w:numFmt w:val="bullet"/>
      <w:pStyle w:val="ListBullet5"/>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3" w15:restartNumberingAfterBreak="0">
    <w:nsid w:val="522E792A"/>
    <w:multiLevelType w:val="multilevel"/>
    <w:tmpl w:val="4210DAC0"/>
    <w:styleLink w:val="CIVHCNumberedList"/>
    <w:lvl w:ilvl="0">
      <w:start w:val="1"/>
      <w:numFmt w:val="decimal"/>
      <w:lvlText w:val="%1."/>
      <w:lvlJc w:val="left"/>
      <w:pPr>
        <w:tabs>
          <w:tab w:val="num" w:pos="360"/>
        </w:tabs>
        <w:ind w:left="360" w:hanging="360"/>
      </w:pPr>
      <w:rPr>
        <w:rFonts w:ascii="Figtree" w:hAnsi="Figtree" w:hint="default"/>
        <w:color w:val="E0284A" w:themeColor="accent2"/>
      </w:rPr>
    </w:lvl>
    <w:lvl w:ilvl="1">
      <w:start w:val="1"/>
      <w:numFmt w:val="lowerLetter"/>
      <w:lvlText w:val="%2."/>
      <w:lvlJc w:val="left"/>
      <w:pPr>
        <w:tabs>
          <w:tab w:val="num" w:pos="720"/>
        </w:tabs>
        <w:ind w:left="720" w:hanging="360"/>
      </w:pPr>
      <w:rPr>
        <w:rFonts w:ascii="Figtree" w:hAnsi="Figtree" w:hint="default"/>
        <w:color w:val="E0284A" w:themeColor="accent2"/>
      </w:rPr>
    </w:lvl>
    <w:lvl w:ilvl="2">
      <w:start w:val="1"/>
      <w:numFmt w:val="lowerRoman"/>
      <w:lvlText w:val="%3."/>
      <w:lvlJc w:val="left"/>
      <w:pPr>
        <w:tabs>
          <w:tab w:val="num" w:pos="1080"/>
        </w:tabs>
        <w:ind w:left="1080" w:hanging="360"/>
      </w:pPr>
      <w:rPr>
        <w:rFonts w:ascii="Figtree" w:hAnsi="Figtree" w:hint="default"/>
        <w:color w:val="E0284A" w:themeColor="accent2"/>
      </w:rPr>
    </w:lvl>
    <w:lvl w:ilvl="3">
      <w:start w:val="1"/>
      <w:numFmt w:val="decimal"/>
      <w:lvlText w:val="(%4)"/>
      <w:lvlJc w:val="left"/>
      <w:pPr>
        <w:tabs>
          <w:tab w:val="num" w:pos="1440"/>
        </w:tabs>
        <w:ind w:left="1440" w:hanging="360"/>
      </w:pPr>
      <w:rPr>
        <w:rFonts w:ascii="Figtree" w:hAnsi="Figtree" w:hint="default"/>
        <w:color w:val="E0284A" w:themeColor="accent2"/>
      </w:rPr>
    </w:lvl>
    <w:lvl w:ilvl="4">
      <w:start w:val="1"/>
      <w:numFmt w:val="lowerLetter"/>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4" w15:restartNumberingAfterBreak="0">
    <w:nsid w:val="5EA17FED"/>
    <w:multiLevelType w:val="multilevel"/>
    <w:tmpl w:val="8190DC9C"/>
    <w:styleLink w:val="CIVHCBullets"/>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5" w15:restartNumberingAfterBreak="0">
    <w:nsid w:val="756B5CD8"/>
    <w:multiLevelType w:val="multilevel"/>
    <w:tmpl w:val="4210DAC0"/>
    <w:lvl w:ilvl="0">
      <w:start w:val="1"/>
      <w:numFmt w:val="decimal"/>
      <w:pStyle w:val="ListNumber"/>
      <w:lvlText w:val="%1."/>
      <w:lvlJc w:val="left"/>
      <w:pPr>
        <w:tabs>
          <w:tab w:val="num" w:pos="360"/>
        </w:tabs>
        <w:ind w:left="360" w:hanging="360"/>
      </w:pPr>
      <w:rPr>
        <w:rFonts w:ascii="Figtree" w:hAnsi="Figtree" w:hint="default"/>
        <w:color w:val="E0284A" w:themeColor="accent2"/>
      </w:rPr>
    </w:lvl>
    <w:lvl w:ilvl="1">
      <w:start w:val="1"/>
      <w:numFmt w:val="lowerLetter"/>
      <w:pStyle w:val="ListNumber2"/>
      <w:lvlText w:val="%2."/>
      <w:lvlJc w:val="left"/>
      <w:pPr>
        <w:tabs>
          <w:tab w:val="num" w:pos="720"/>
        </w:tabs>
        <w:ind w:left="720" w:hanging="360"/>
      </w:pPr>
      <w:rPr>
        <w:rFonts w:ascii="Figtree" w:hAnsi="Figtree" w:hint="default"/>
        <w:color w:val="E0284A" w:themeColor="accent2"/>
      </w:rPr>
    </w:lvl>
    <w:lvl w:ilvl="2">
      <w:start w:val="1"/>
      <w:numFmt w:val="lowerRoman"/>
      <w:pStyle w:val="ListNumber3"/>
      <w:lvlText w:val="%3."/>
      <w:lvlJc w:val="left"/>
      <w:pPr>
        <w:tabs>
          <w:tab w:val="num" w:pos="1080"/>
        </w:tabs>
        <w:ind w:left="1080" w:hanging="360"/>
      </w:pPr>
      <w:rPr>
        <w:rFonts w:ascii="Figtree" w:hAnsi="Figtree" w:hint="default"/>
        <w:color w:val="E0284A" w:themeColor="accent2"/>
      </w:rPr>
    </w:lvl>
    <w:lvl w:ilvl="3">
      <w:start w:val="1"/>
      <w:numFmt w:val="decimal"/>
      <w:pStyle w:val="ListNumber4"/>
      <w:lvlText w:val="(%4)"/>
      <w:lvlJc w:val="left"/>
      <w:pPr>
        <w:tabs>
          <w:tab w:val="num" w:pos="1440"/>
        </w:tabs>
        <w:ind w:left="1440" w:hanging="360"/>
      </w:pPr>
      <w:rPr>
        <w:rFonts w:ascii="Figtree" w:hAnsi="Figtree" w:hint="default"/>
        <w:color w:val="E0284A" w:themeColor="accent2"/>
      </w:rPr>
    </w:lvl>
    <w:lvl w:ilvl="4">
      <w:start w:val="1"/>
      <w:numFmt w:val="lowerLetter"/>
      <w:pStyle w:val="ListNumber5"/>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6" w15:restartNumberingAfterBreak="0">
    <w:nsid w:val="7E2C36BC"/>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7" w15:restartNumberingAfterBreak="0">
    <w:nsid w:val="7E5B330A"/>
    <w:multiLevelType w:val="multilevel"/>
    <w:tmpl w:val="8190DC9C"/>
    <w:numStyleLink w:val="CIVHCBullets"/>
  </w:abstractNum>
  <w:num w:numId="1" w16cid:durableId="1577588539">
    <w:abstractNumId w:val="4"/>
  </w:num>
  <w:num w:numId="2" w16cid:durableId="757992015">
    <w:abstractNumId w:val="2"/>
  </w:num>
  <w:num w:numId="3" w16cid:durableId="135219240">
    <w:abstractNumId w:val="3"/>
  </w:num>
  <w:num w:numId="4" w16cid:durableId="639700038">
    <w:abstractNumId w:val="7"/>
  </w:num>
  <w:num w:numId="5" w16cid:durableId="1512065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024204">
    <w:abstractNumId w:val="0"/>
  </w:num>
  <w:num w:numId="7" w16cid:durableId="623536735">
    <w:abstractNumId w:val="6"/>
  </w:num>
  <w:num w:numId="8" w16cid:durableId="1962956661">
    <w:abstractNumId w:val="5"/>
  </w:num>
  <w:num w:numId="9" w16cid:durableId="1839422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446578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vXh/leHuiYofVDxk6CvmoP95ZlS6bsb2DPtOb9g1I9J4yEbW5rBc4plFLh/JGjeTjJnt8+In5DiCmwDiI0hQqg==" w:salt="uKKQCidLBpRJT2EJxTuEJ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8F8"/>
    <w:rsid w:val="0002146D"/>
    <w:rsid w:val="000276E6"/>
    <w:rsid w:val="00031F74"/>
    <w:rsid w:val="00045FE0"/>
    <w:rsid w:val="00073A74"/>
    <w:rsid w:val="00090497"/>
    <w:rsid w:val="00095356"/>
    <w:rsid w:val="00096285"/>
    <w:rsid w:val="000A2AC8"/>
    <w:rsid w:val="000A2CC8"/>
    <w:rsid w:val="000A3F02"/>
    <w:rsid w:val="000B16B4"/>
    <w:rsid w:val="000B5895"/>
    <w:rsid w:val="000F52A3"/>
    <w:rsid w:val="00114F1D"/>
    <w:rsid w:val="00115604"/>
    <w:rsid w:val="00133B3A"/>
    <w:rsid w:val="00154D8D"/>
    <w:rsid w:val="00156E70"/>
    <w:rsid w:val="00161ABE"/>
    <w:rsid w:val="00167183"/>
    <w:rsid w:val="00167AA4"/>
    <w:rsid w:val="00172A8F"/>
    <w:rsid w:val="0018071D"/>
    <w:rsid w:val="00182E01"/>
    <w:rsid w:val="00183598"/>
    <w:rsid w:val="001878F5"/>
    <w:rsid w:val="00194B79"/>
    <w:rsid w:val="001A2D8C"/>
    <w:rsid w:val="001A5B6E"/>
    <w:rsid w:val="001C389E"/>
    <w:rsid w:val="001D6D0A"/>
    <w:rsid w:val="001E5310"/>
    <w:rsid w:val="001E5E31"/>
    <w:rsid w:val="001F667A"/>
    <w:rsid w:val="002201B0"/>
    <w:rsid w:val="002349F7"/>
    <w:rsid w:val="0024087C"/>
    <w:rsid w:val="002463A0"/>
    <w:rsid w:val="00250832"/>
    <w:rsid w:val="00251A52"/>
    <w:rsid w:val="002622D6"/>
    <w:rsid w:val="002B06DC"/>
    <w:rsid w:val="002B30FB"/>
    <w:rsid w:val="002B419D"/>
    <w:rsid w:val="002C6807"/>
    <w:rsid w:val="00310073"/>
    <w:rsid w:val="00317659"/>
    <w:rsid w:val="00317F0E"/>
    <w:rsid w:val="00352C9F"/>
    <w:rsid w:val="003537EC"/>
    <w:rsid w:val="003575F3"/>
    <w:rsid w:val="003720DC"/>
    <w:rsid w:val="00377469"/>
    <w:rsid w:val="00377499"/>
    <w:rsid w:val="00377F81"/>
    <w:rsid w:val="00391EEF"/>
    <w:rsid w:val="003B01BF"/>
    <w:rsid w:val="003C0859"/>
    <w:rsid w:val="003C2FD4"/>
    <w:rsid w:val="003E7C06"/>
    <w:rsid w:val="003F4973"/>
    <w:rsid w:val="003F6AB5"/>
    <w:rsid w:val="003F6C06"/>
    <w:rsid w:val="00406EEA"/>
    <w:rsid w:val="00422F8F"/>
    <w:rsid w:val="00430F50"/>
    <w:rsid w:val="0044324C"/>
    <w:rsid w:val="00481ADA"/>
    <w:rsid w:val="0048476E"/>
    <w:rsid w:val="00487996"/>
    <w:rsid w:val="004907B4"/>
    <w:rsid w:val="00496695"/>
    <w:rsid w:val="00496D58"/>
    <w:rsid w:val="004B1202"/>
    <w:rsid w:val="004B4C20"/>
    <w:rsid w:val="004D2F93"/>
    <w:rsid w:val="004D327C"/>
    <w:rsid w:val="00500BA3"/>
    <w:rsid w:val="00510118"/>
    <w:rsid w:val="00510D8E"/>
    <w:rsid w:val="005414AC"/>
    <w:rsid w:val="005417A4"/>
    <w:rsid w:val="005456DA"/>
    <w:rsid w:val="005644A8"/>
    <w:rsid w:val="00565F31"/>
    <w:rsid w:val="0058055C"/>
    <w:rsid w:val="005A0649"/>
    <w:rsid w:val="005B1CA3"/>
    <w:rsid w:val="005B7B2A"/>
    <w:rsid w:val="005C24A7"/>
    <w:rsid w:val="005C2972"/>
    <w:rsid w:val="005D0172"/>
    <w:rsid w:val="005D19A8"/>
    <w:rsid w:val="005E6C20"/>
    <w:rsid w:val="00607FA1"/>
    <w:rsid w:val="00625A3C"/>
    <w:rsid w:val="00626A7B"/>
    <w:rsid w:val="006315B0"/>
    <w:rsid w:val="00646581"/>
    <w:rsid w:val="00650EB5"/>
    <w:rsid w:val="0065250F"/>
    <w:rsid w:val="00681826"/>
    <w:rsid w:val="0068633B"/>
    <w:rsid w:val="006926DF"/>
    <w:rsid w:val="006C432A"/>
    <w:rsid w:val="006C7207"/>
    <w:rsid w:val="006D0BD7"/>
    <w:rsid w:val="006D6F51"/>
    <w:rsid w:val="006F24F5"/>
    <w:rsid w:val="006F6592"/>
    <w:rsid w:val="006F6A40"/>
    <w:rsid w:val="00710A7D"/>
    <w:rsid w:val="00710D55"/>
    <w:rsid w:val="00710FCD"/>
    <w:rsid w:val="007372EC"/>
    <w:rsid w:val="00760766"/>
    <w:rsid w:val="00761C87"/>
    <w:rsid w:val="007679F9"/>
    <w:rsid w:val="0077016A"/>
    <w:rsid w:val="00771D9C"/>
    <w:rsid w:val="007777AF"/>
    <w:rsid w:val="00792C6C"/>
    <w:rsid w:val="00797A12"/>
    <w:rsid w:val="007A4C5D"/>
    <w:rsid w:val="007C4450"/>
    <w:rsid w:val="007E1991"/>
    <w:rsid w:val="008013A0"/>
    <w:rsid w:val="008207C2"/>
    <w:rsid w:val="00854517"/>
    <w:rsid w:val="00855F08"/>
    <w:rsid w:val="00860340"/>
    <w:rsid w:val="0086459F"/>
    <w:rsid w:val="00864787"/>
    <w:rsid w:val="00891429"/>
    <w:rsid w:val="00891DC2"/>
    <w:rsid w:val="00895245"/>
    <w:rsid w:val="00897302"/>
    <w:rsid w:val="008A19C4"/>
    <w:rsid w:val="008A6551"/>
    <w:rsid w:val="008B45D8"/>
    <w:rsid w:val="008C2BD4"/>
    <w:rsid w:val="008F1042"/>
    <w:rsid w:val="00911C73"/>
    <w:rsid w:val="00916B75"/>
    <w:rsid w:val="00943076"/>
    <w:rsid w:val="00954A12"/>
    <w:rsid w:val="0095593F"/>
    <w:rsid w:val="00957003"/>
    <w:rsid w:val="00957E7F"/>
    <w:rsid w:val="00963FED"/>
    <w:rsid w:val="009672FB"/>
    <w:rsid w:val="00985965"/>
    <w:rsid w:val="0099496D"/>
    <w:rsid w:val="009B3385"/>
    <w:rsid w:val="009C5B31"/>
    <w:rsid w:val="009E2F4A"/>
    <w:rsid w:val="009E3372"/>
    <w:rsid w:val="009E56D5"/>
    <w:rsid w:val="009F5DC2"/>
    <w:rsid w:val="00A11A52"/>
    <w:rsid w:val="00A14BFD"/>
    <w:rsid w:val="00A44176"/>
    <w:rsid w:val="00A468BC"/>
    <w:rsid w:val="00A47463"/>
    <w:rsid w:val="00A50990"/>
    <w:rsid w:val="00A50F9D"/>
    <w:rsid w:val="00A5426B"/>
    <w:rsid w:val="00A55567"/>
    <w:rsid w:val="00A5583E"/>
    <w:rsid w:val="00A55D91"/>
    <w:rsid w:val="00A629D9"/>
    <w:rsid w:val="00A70458"/>
    <w:rsid w:val="00A82FC3"/>
    <w:rsid w:val="00AB0A3E"/>
    <w:rsid w:val="00AC2266"/>
    <w:rsid w:val="00AC3DA9"/>
    <w:rsid w:val="00AD1E04"/>
    <w:rsid w:val="00AE21FB"/>
    <w:rsid w:val="00AF723C"/>
    <w:rsid w:val="00B04F99"/>
    <w:rsid w:val="00B06DBE"/>
    <w:rsid w:val="00B10724"/>
    <w:rsid w:val="00B12CB0"/>
    <w:rsid w:val="00B168F8"/>
    <w:rsid w:val="00B34EE6"/>
    <w:rsid w:val="00B636F0"/>
    <w:rsid w:val="00B665D6"/>
    <w:rsid w:val="00BA026A"/>
    <w:rsid w:val="00BB57FC"/>
    <w:rsid w:val="00BB75C4"/>
    <w:rsid w:val="00BC4818"/>
    <w:rsid w:val="00BC5074"/>
    <w:rsid w:val="00BE43AD"/>
    <w:rsid w:val="00C10F65"/>
    <w:rsid w:val="00C23181"/>
    <w:rsid w:val="00C24762"/>
    <w:rsid w:val="00C31833"/>
    <w:rsid w:val="00C51F7D"/>
    <w:rsid w:val="00C74154"/>
    <w:rsid w:val="00C83388"/>
    <w:rsid w:val="00CB2BDC"/>
    <w:rsid w:val="00CF64F5"/>
    <w:rsid w:val="00D11457"/>
    <w:rsid w:val="00D12C0A"/>
    <w:rsid w:val="00D31CEA"/>
    <w:rsid w:val="00D537D8"/>
    <w:rsid w:val="00D56DC2"/>
    <w:rsid w:val="00D61E8D"/>
    <w:rsid w:val="00D81971"/>
    <w:rsid w:val="00D93D5A"/>
    <w:rsid w:val="00DC0E4D"/>
    <w:rsid w:val="00DE57AC"/>
    <w:rsid w:val="00DE675E"/>
    <w:rsid w:val="00DF2AF1"/>
    <w:rsid w:val="00DF60F5"/>
    <w:rsid w:val="00E044CE"/>
    <w:rsid w:val="00E04F79"/>
    <w:rsid w:val="00E068AC"/>
    <w:rsid w:val="00E141F1"/>
    <w:rsid w:val="00E15EA6"/>
    <w:rsid w:val="00E4096B"/>
    <w:rsid w:val="00E42A74"/>
    <w:rsid w:val="00E65EC7"/>
    <w:rsid w:val="00E87329"/>
    <w:rsid w:val="00E95BBD"/>
    <w:rsid w:val="00E97E99"/>
    <w:rsid w:val="00EA5225"/>
    <w:rsid w:val="00EC0979"/>
    <w:rsid w:val="00ED1451"/>
    <w:rsid w:val="00ED3540"/>
    <w:rsid w:val="00EE2BF2"/>
    <w:rsid w:val="00EE5606"/>
    <w:rsid w:val="00F03B27"/>
    <w:rsid w:val="00F06668"/>
    <w:rsid w:val="00F1042E"/>
    <w:rsid w:val="00F70DBF"/>
    <w:rsid w:val="00F80FEE"/>
    <w:rsid w:val="00FA4A4F"/>
    <w:rsid w:val="00FA7F39"/>
    <w:rsid w:val="00FB122F"/>
    <w:rsid w:val="00FB4384"/>
    <w:rsid w:val="00FC28D5"/>
    <w:rsid w:val="00FC5C8B"/>
    <w:rsid w:val="00FD0A52"/>
    <w:rsid w:val="00FD519C"/>
    <w:rsid w:val="00FF4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CD0AB"/>
  <w15:chartTrackingRefBased/>
  <w15:docId w15:val="{F9BC550E-712D-4963-8E24-3DCF009F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B10724"/>
    <w:pPr>
      <w:spacing w:after="120" w:line="288" w:lineRule="auto"/>
    </w:pPr>
    <w:rPr>
      <w:color w:val="000000" w:themeColor="text1"/>
      <w:sz w:val="24"/>
    </w:rPr>
  </w:style>
  <w:style w:type="paragraph" w:styleId="Heading1">
    <w:name w:val="heading 1"/>
    <w:basedOn w:val="Normal"/>
    <w:next w:val="Normal"/>
    <w:link w:val="Heading1Char"/>
    <w:uiPriority w:val="9"/>
    <w:unhideWhenUsed/>
    <w:qFormat/>
    <w:rsid w:val="00377499"/>
    <w:pPr>
      <w:keepNext/>
      <w:keepLines/>
      <w:spacing w:before="240" w:after="80"/>
      <w:outlineLvl w:val="0"/>
    </w:pPr>
    <w:rPr>
      <w:rFonts w:asciiTheme="majorHAnsi" w:eastAsiaTheme="majorEastAsia" w:hAnsiTheme="majorHAnsi" w:cstheme="majorBidi"/>
      <w:b/>
      <w:color w:val="002C4E" w:themeColor="text2"/>
      <w:sz w:val="32"/>
      <w:szCs w:val="32"/>
    </w:rPr>
  </w:style>
  <w:style w:type="paragraph" w:styleId="Heading2">
    <w:name w:val="heading 2"/>
    <w:basedOn w:val="Normal"/>
    <w:next w:val="Normal"/>
    <w:link w:val="Heading2Char"/>
    <w:uiPriority w:val="9"/>
    <w:unhideWhenUsed/>
    <w:qFormat/>
    <w:rsid w:val="00895245"/>
    <w:pPr>
      <w:spacing w:before="240" w:after="80"/>
      <w:outlineLvl w:val="1"/>
    </w:pPr>
    <w:rPr>
      <w:rFonts w:asciiTheme="majorHAnsi" w:eastAsiaTheme="majorEastAsia" w:hAnsiTheme="majorHAnsi" w:cstheme="majorBidi"/>
      <w:b/>
      <w:color w:val="002C4E" w:themeColor="text2"/>
      <w:sz w:val="30"/>
      <w:szCs w:val="32"/>
    </w:rPr>
  </w:style>
  <w:style w:type="paragraph" w:styleId="Heading3">
    <w:name w:val="heading 3"/>
    <w:basedOn w:val="Normal"/>
    <w:next w:val="Normal"/>
    <w:link w:val="Heading3Char"/>
    <w:uiPriority w:val="9"/>
    <w:unhideWhenUsed/>
    <w:qFormat/>
    <w:rsid w:val="00895245"/>
    <w:pPr>
      <w:spacing w:before="240" w:after="80"/>
      <w:outlineLvl w:val="2"/>
    </w:pPr>
    <w:rPr>
      <w:rFonts w:eastAsiaTheme="majorEastAsia" w:cstheme="majorBidi"/>
      <w:b/>
      <w:color w:val="002C4E" w:themeColor="text2"/>
      <w:sz w:val="28"/>
      <w:szCs w:val="28"/>
    </w:rPr>
  </w:style>
  <w:style w:type="paragraph" w:styleId="Heading4">
    <w:name w:val="heading 4"/>
    <w:basedOn w:val="Normal"/>
    <w:next w:val="Normal"/>
    <w:link w:val="Heading4Char"/>
    <w:uiPriority w:val="9"/>
    <w:unhideWhenUsed/>
    <w:qFormat/>
    <w:rsid w:val="00895245"/>
    <w:pPr>
      <w:spacing w:before="240" w:after="80"/>
      <w:outlineLvl w:val="3"/>
    </w:pPr>
    <w:rPr>
      <w:rFonts w:eastAsiaTheme="majorEastAsia" w:cstheme="majorBidi"/>
      <w:b/>
      <w:iCs/>
      <w:color w:val="002C4E" w:themeColor="text2"/>
      <w:sz w:val="26"/>
    </w:rPr>
  </w:style>
  <w:style w:type="paragraph" w:styleId="Heading5">
    <w:name w:val="heading 5"/>
    <w:basedOn w:val="Normal"/>
    <w:next w:val="Normal"/>
    <w:link w:val="Heading5Char"/>
    <w:uiPriority w:val="9"/>
    <w:unhideWhenUsed/>
    <w:qFormat/>
    <w:rsid w:val="00895245"/>
    <w:pPr>
      <w:spacing w:before="240" w:after="80"/>
      <w:outlineLvl w:val="4"/>
    </w:pPr>
    <w:rPr>
      <w:rFonts w:eastAsiaTheme="majorEastAsia" w:cstheme="majorBidi"/>
      <w:b/>
      <w:color w:val="002C4E" w:themeColor="text2"/>
    </w:rPr>
  </w:style>
  <w:style w:type="paragraph" w:styleId="Heading6">
    <w:name w:val="heading 6"/>
    <w:basedOn w:val="Normal"/>
    <w:next w:val="Normal"/>
    <w:link w:val="Heading6Char"/>
    <w:uiPriority w:val="9"/>
    <w:semiHidden/>
    <w:unhideWhenUsed/>
    <w:rsid w:val="00090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99"/>
    <w:rPr>
      <w:rFonts w:asciiTheme="majorHAnsi" w:eastAsiaTheme="majorEastAsia" w:hAnsiTheme="majorHAnsi" w:cstheme="majorBidi"/>
      <w:b/>
      <w:color w:val="002C4E" w:themeColor="text2"/>
      <w:sz w:val="32"/>
      <w:szCs w:val="32"/>
    </w:rPr>
  </w:style>
  <w:style w:type="paragraph" w:styleId="FootnoteText">
    <w:name w:val="footnote text"/>
    <w:basedOn w:val="Normal"/>
    <w:link w:val="FootnoteTextChar"/>
    <w:uiPriority w:val="99"/>
    <w:unhideWhenUsed/>
    <w:rsid w:val="00A47463"/>
    <w:pPr>
      <w:spacing w:after="0" w:line="240" w:lineRule="auto"/>
    </w:pPr>
    <w:rPr>
      <w:sz w:val="20"/>
      <w:szCs w:val="20"/>
    </w:rPr>
  </w:style>
  <w:style w:type="character" w:customStyle="1" w:styleId="FootnoteTextChar">
    <w:name w:val="Footnote Text Char"/>
    <w:basedOn w:val="DefaultParagraphFont"/>
    <w:link w:val="FootnoteText"/>
    <w:uiPriority w:val="99"/>
    <w:rsid w:val="00A47463"/>
    <w:rPr>
      <w:color w:val="000000" w:themeColor="text1"/>
      <w:sz w:val="20"/>
      <w:szCs w:val="20"/>
    </w:rPr>
  </w:style>
  <w:style w:type="paragraph" w:customStyle="1" w:styleId="EmphasisText">
    <w:name w:val="Emphasis Text"/>
    <w:basedOn w:val="Normal"/>
    <w:link w:val="EmphasisTextChar"/>
    <w:unhideWhenUsed/>
    <w:rsid w:val="00A55D91"/>
    <w:pPr>
      <w:spacing w:before="160"/>
    </w:pPr>
    <w:rPr>
      <w:rFonts w:ascii="Calibri" w:eastAsia="Calibri" w:hAnsi="Calibri" w:cstheme="minorHAnsi"/>
      <w:i/>
      <w:iCs/>
      <w:kern w:val="2"/>
      <w:szCs w:val="24"/>
    </w:rPr>
  </w:style>
  <w:style w:type="character" w:customStyle="1" w:styleId="EmphasisTextChar">
    <w:name w:val="Emphasis Text Char"/>
    <w:basedOn w:val="DefaultParagraphFont"/>
    <w:link w:val="EmphasisText"/>
    <w:rsid w:val="00A55D91"/>
    <w:rPr>
      <w:rFonts w:ascii="Calibri" w:eastAsia="Calibri" w:hAnsi="Calibri" w:cstheme="minorHAnsi"/>
      <w:i/>
      <w:iCs/>
      <w:color w:val="000000" w:themeColor="text1"/>
      <w:kern w:val="2"/>
      <w:sz w:val="24"/>
      <w:szCs w:val="24"/>
    </w:rPr>
  </w:style>
  <w:style w:type="character" w:customStyle="1" w:styleId="Heading2Char">
    <w:name w:val="Heading 2 Char"/>
    <w:basedOn w:val="DefaultParagraphFont"/>
    <w:link w:val="Heading2"/>
    <w:uiPriority w:val="9"/>
    <w:rsid w:val="00895245"/>
    <w:rPr>
      <w:rFonts w:asciiTheme="majorHAnsi" w:eastAsiaTheme="majorEastAsia" w:hAnsiTheme="majorHAnsi" w:cstheme="majorBidi"/>
      <w:b/>
      <w:color w:val="002C4E" w:themeColor="text2"/>
      <w:sz w:val="30"/>
      <w:szCs w:val="32"/>
    </w:rPr>
  </w:style>
  <w:style w:type="paragraph" w:styleId="ListParagraph">
    <w:name w:val="List Paragraph"/>
    <w:basedOn w:val="Normal"/>
    <w:uiPriority w:val="34"/>
    <w:rsid w:val="00317F0E"/>
    <w:pPr>
      <w:ind w:left="720"/>
      <w:contextualSpacing/>
    </w:pPr>
  </w:style>
  <w:style w:type="character" w:customStyle="1" w:styleId="Heading3Char">
    <w:name w:val="Heading 3 Char"/>
    <w:basedOn w:val="DefaultParagraphFont"/>
    <w:link w:val="Heading3"/>
    <w:uiPriority w:val="9"/>
    <w:rsid w:val="00895245"/>
    <w:rPr>
      <w:rFonts w:eastAsiaTheme="majorEastAsia" w:cstheme="majorBidi"/>
      <w:b/>
      <w:color w:val="002C4E" w:themeColor="text2"/>
      <w:sz w:val="28"/>
      <w:szCs w:val="28"/>
    </w:rPr>
  </w:style>
  <w:style w:type="character" w:customStyle="1" w:styleId="Heading4Char">
    <w:name w:val="Heading 4 Char"/>
    <w:basedOn w:val="DefaultParagraphFont"/>
    <w:link w:val="Heading4"/>
    <w:uiPriority w:val="9"/>
    <w:rsid w:val="00895245"/>
    <w:rPr>
      <w:rFonts w:eastAsiaTheme="majorEastAsia" w:cstheme="majorBidi"/>
      <w:b/>
      <w:iCs/>
      <w:color w:val="002C4E" w:themeColor="text2"/>
      <w:sz w:val="26"/>
    </w:rPr>
  </w:style>
  <w:style w:type="paragraph" w:customStyle="1" w:styleId="Documenttitle">
    <w:name w:val="Document title"/>
    <w:basedOn w:val="Normal"/>
    <w:link w:val="DocumenttitleChar"/>
    <w:rsid w:val="008207C2"/>
    <w:pPr>
      <w:keepNext/>
      <w:keepLines/>
      <w:spacing w:before="120" w:after="240" w:line="240" w:lineRule="auto"/>
    </w:pPr>
    <w:rPr>
      <w:rFonts w:ascii="Figtree" w:eastAsia="Calibri" w:hAnsi="Figtree" w:cstheme="minorHAnsi"/>
      <w:b/>
      <w:bCs/>
      <w:noProof/>
      <w:color w:val="002C4E" w:themeColor="accent1"/>
      <w:sz w:val="32"/>
      <w:szCs w:val="36"/>
    </w:rPr>
  </w:style>
  <w:style w:type="character" w:customStyle="1" w:styleId="DocumenttitleChar">
    <w:name w:val="Document title Char"/>
    <w:basedOn w:val="DefaultParagraphFont"/>
    <w:link w:val="Documenttitle"/>
    <w:rsid w:val="008207C2"/>
    <w:rPr>
      <w:rFonts w:ascii="Figtree" w:eastAsia="Calibri" w:hAnsi="Figtree" w:cstheme="minorHAnsi"/>
      <w:b/>
      <w:bCs/>
      <w:noProof/>
      <w:color w:val="002C4E" w:themeColor="accent1"/>
      <w:sz w:val="32"/>
      <w:szCs w:val="36"/>
    </w:rPr>
  </w:style>
  <w:style w:type="paragraph" w:customStyle="1" w:styleId="TableMainColumns">
    <w:name w:val="Table Main Columns"/>
    <w:basedOn w:val="Normal"/>
    <w:link w:val="TableMainColumnsChar"/>
    <w:uiPriority w:val="9"/>
    <w:qFormat/>
    <w:rsid w:val="001F667A"/>
    <w:pPr>
      <w:spacing w:before="120" w:line="240" w:lineRule="auto"/>
    </w:pPr>
    <w:rPr>
      <w:rFonts w:ascii="Calibri" w:eastAsia="Calibri" w:hAnsi="Calibri" w:cs="Times New Roman"/>
      <w:color w:val="FFFFFF" w:themeColor="background1"/>
      <w:kern w:val="2"/>
      <w:szCs w:val="24"/>
    </w:rPr>
  </w:style>
  <w:style w:type="character" w:customStyle="1" w:styleId="TableMainColumnsChar">
    <w:name w:val="Table Main Columns Char"/>
    <w:basedOn w:val="DefaultParagraphFont"/>
    <w:link w:val="TableMainColumns"/>
    <w:uiPriority w:val="9"/>
    <w:rsid w:val="001F667A"/>
    <w:rPr>
      <w:rFonts w:ascii="Calibri" w:eastAsia="Calibri" w:hAnsi="Calibri" w:cs="Times New Roman"/>
      <w:color w:val="FFFFFF" w:themeColor="background1"/>
      <w:kern w:val="2"/>
      <w:sz w:val="24"/>
      <w:szCs w:val="24"/>
    </w:rPr>
  </w:style>
  <w:style w:type="paragraph" w:customStyle="1" w:styleId="TableHeader">
    <w:name w:val="Table Header"/>
    <w:basedOn w:val="Normal"/>
    <w:link w:val="TableHeaderChar"/>
    <w:qFormat/>
    <w:rsid w:val="001F667A"/>
    <w:pPr>
      <w:spacing w:before="120" w:line="240" w:lineRule="auto"/>
      <w:jc w:val="center"/>
    </w:pPr>
    <w:rPr>
      <w:rFonts w:ascii="Calibri" w:eastAsia="Calibri" w:hAnsi="Calibri" w:cs="Times New Roman"/>
      <w:kern w:val="2"/>
      <w:sz w:val="30"/>
      <w:szCs w:val="30"/>
    </w:rPr>
  </w:style>
  <w:style w:type="character" w:customStyle="1" w:styleId="TableHeaderChar">
    <w:name w:val="Table Header Char"/>
    <w:basedOn w:val="DefaultParagraphFont"/>
    <w:link w:val="TableHeader"/>
    <w:rsid w:val="001F667A"/>
    <w:rPr>
      <w:rFonts w:ascii="Calibri" w:eastAsia="Calibri" w:hAnsi="Calibri" w:cs="Times New Roman"/>
      <w:color w:val="000000" w:themeColor="text1"/>
      <w:kern w:val="2"/>
      <w:sz w:val="30"/>
      <w:szCs w:val="30"/>
    </w:rPr>
  </w:style>
  <w:style w:type="paragraph" w:styleId="TOCHeading">
    <w:name w:val="TOC Heading"/>
    <w:basedOn w:val="Heading1"/>
    <w:next w:val="Normal"/>
    <w:uiPriority w:val="39"/>
    <w:unhideWhenUsed/>
    <w:rsid w:val="002349F7"/>
    <w:pPr>
      <w:spacing w:before="40" w:after="360" w:line="240" w:lineRule="auto"/>
      <w:outlineLvl w:val="9"/>
    </w:pPr>
    <w:rPr>
      <w:rFonts w:asciiTheme="minorHAnsi" w:eastAsia="Times New Roman" w:hAnsiTheme="minorHAnsi" w:cstheme="minorHAnsi"/>
      <w:bCs/>
      <w:sz w:val="30"/>
      <w:szCs w:val="28"/>
    </w:rPr>
  </w:style>
  <w:style w:type="character" w:customStyle="1" w:styleId="Heading5Char">
    <w:name w:val="Heading 5 Char"/>
    <w:basedOn w:val="DefaultParagraphFont"/>
    <w:link w:val="Heading5"/>
    <w:uiPriority w:val="9"/>
    <w:rsid w:val="00895245"/>
    <w:rPr>
      <w:rFonts w:eastAsiaTheme="majorEastAsia" w:cstheme="majorBidi"/>
      <w:b/>
      <w:color w:val="002C4E" w:themeColor="text2"/>
      <w:sz w:val="24"/>
    </w:rPr>
  </w:style>
  <w:style w:type="character" w:customStyle="1" w:styleId="Heading6Char">
    <w:name w:val="Heading 6 Char"/>
    <w:basedOn w:val="DefaultParagraphFont"/>
    <w:link w:val="Heading6"/>
    <w:uiPriority w:val="9"/>
    <w:semiHidden/>
    <w:rsid w:val="00090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497"/>
    <w:rPr>
      <w:rFonts w:eastAsiaTheme="majorEastAsia" w:cstheme="majorBidi"/>
      <w:color w:val="272727" w:themeColor="text1" w:themeTint="D8"/>
    </w:rPr>
  </w:style>
  <w:style w:type="paragraph" w:styleId="Title">
    <w:name w:val="Title"/>
    <w:basedOn w:val="Normal"/>
    <w:next w:val="Normal"/>
    <w:link w:val="TitleChar"/>
    <w:uiPriority w:val="10"/>
    <w:rsid w:val="00090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090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090497"/>
    <w:pPr>
      <w:spacing w:before="160"/>
      <w:jc w:val="center"/>
    </w:pPr>
    <w:rPr>
      <w:i/>
      <w:iCs/>
      <w:color w:val="404040" w:themeColor="text1" w:themeTint="BF"/>
    </w:rPr>
  </w:style>
  <w:style w:type="character" w:customStyle="1" w:styleId="QuoteChar">
    <w:name w:val="Quote Char"/>
    <w:basedOn w:val="DefaultParagraphFont"/>
    <w:link w:val="Quote"/>
    <w:uiPriority w:val="29"/>
    <w:rsid w:val="00090497"/>
    <w:rPr>
      <w:i/>
      <w:iCs/>
      <w:color w:val="404040" w:themeColor="text1" w:themeTint="BF"/>
    </w:rPr>
  </w:style>
  <w:style w:type="character" w:styleId="IntenseEmphasis">
    <w:name w:val="Intense Emphasis"/>
    <w:basedOn w:val="DefaultParagraphFont"/>
    <w:uiPriority w:val="21"/>
    <w:rsid w:val="00090497"/>
    <w:rPr>
      <w:i/>
      <w:iCs/>
      <w:color w:val="00203A" w:themeColor="accent1" w:themeShade="BF"/>
    </w:rPr>
  </w:style>
  <w:style w:type="paragraph" w:styleId="IntenseQuote">
    <w:name w:val="Intense Quote"/>
    <w:basedOn w:val="Normal"/>
    <w:next w:val="Normal"/>
    <w:link w:val="IntenseQuoteChar"/>
    <w:uiPriority w:val="30"/>
    <w:rsid w:val="00090497"/>
    <w:pPr>
      <w:pBdr>
        <w:top w:val="single" w:sz="4" w:space="10" w:color="00203A" w:themeColor="accent1" w:themeShade="BF"/>
        <w:bottom w:val="single" w:sz="4" w:space="10" w:color="00203A" w:themeColor="accent1" w:themeShade="BF"/>
      </w:pBdr>
      <w:spacing w:before="360" w:after="360"/>
      <w:ind w:left="864" w:right="864"/>
      <w:jc w:val="center"/>
    </w:pPr>
    <w:rPr>
      <w:i/>
      <w:iCs/>
      <w:color w:val="00203A" w:themeColor="accent1" w:themeShade="BF"/>
    </w:rPr>
  </w:style>
  <w:style w:type="character" w:customStyle="1" w:styleId="IntenseQuoteChar">
    <w:name w:val="Intense Quote Char"/>
    <w:basedOn w:val="DefaultParagraphFont"/>
    <w:link w:val="IntenseQuote"/>
    <w:uiPriority w:val="30"/>
    <w:rsid w:val="00090497"/>
    <w:rPr>
      <w:i/>
      <w:iCs/>
      <w:color w:val="00203A" w:themeColor="accent1" w:themeShade="BF"/>
    </w:rPr>
  </w:style>
  <w:style w:type="character" w:styleId="IntenseReference">
    <w:name w:val="Intense Reference"/>
    <w:basedOn w:val="DefaultParagraphFont"/>
    <w:uiPriority w:val="32"/>
    <w:rsid w:val="00090497"/>
    <w:rPr>
      <w:b/>
      <w:bCs/>
      <w:smallCaps/>
      <w:color w:val="00203A" w:themeColor="accent1" w:themeShade="BF"/>
      <w:spacing w:val="5"/>
    </w:rPr>
  </w:style>
  <w:style w:type="paragraph" w:styleId="Footer">
    <w:name w:val="footer"/>
    <w:basedOn w:val="Normal"/>
    <w:link w:val="FooterChar"/>
    <w:uiPriority w:val="99"/>
    <w:unhideWhenUsed/>
    <w:rsid w:val="00090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497"/>
  </w:style>
  <w:style w:type="paragraph" w:styleId="ListBullet">
    <w:name w:val="List Bullet"/>
    <w:basedOn w:val="Normal"/>
    <w:uiPriority w:val="99"/>
    <w:unhideWhenUsed/>
    <w:rsid w:val="006C7207"/>
    <w:pPr>
      <w:numPr>
        <w:numId w:val="2"/>
      </w:numPr>
      <w:spacing w:after="80"/>
      <w:contextualSpacing/>
    </w:pPr>
  </w:style>
  <w:style w:type="paragraph" w:styleId="ListNumber">
    <w:name w:val="List Number"/>
    <w:basedOn w:val="Normal"/>
    <w:uiPriority w:val="99"/>
    <w:unhideWhenUsed/>
    <w:rsid w:val="003F6AB5"/>
    <w:pPr>
      <w:numPr>
        <w:numId w:val="8"/>
      </w:numPr>
      <w:spacing w:after="80"/>
      <w:contextualSpacing/>
    </w:pPr>
  </w:style>
  <w:style w:type="table" w:styleId="TableGrid">
    <w:name w:val="Table Grid"/>
    <w:basedOn w:val="TableNormal"/>
    <w:uiPriority w:val="39"/>
    <w:rsid w:val="00250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372EC"/>
    <w:rPr>
      <w:color w:val="005FA3"/>
      <w:sz w:val="24"/>
      <w:u w:val="single"/>
    </w:rPr>
  </w:style>
  <w:style w:type="paragraph" w:customStyle="1" w:styleId="ReportTitle">
    <w:name w:val="Report Title"/>
    <w:basedOn w:val="Normal"/>
    <w:qFormat/>
    <w:rsid w:val="00854517"/>
    <w:pPr>
      <w:keepNext/>
      <w:keepLines/>
      <w:widowControl w:val="0"/>
      <w:spacing w:line="240" w:lineRule="auto"/>
    </w:pPr>
    <w:rPr>
      <w:b/>
      <w:color w:val="002C4E" w:themeColor="text2"/>
      <w:sz w:val="32"/>
    </w:rPr>
  </w:style>
  <w:style w:type="paragraph" w:customStyle="1" w:styleId="ReportSubtitle">
    <w:name w:val="Report Subtitle"/>
    <w:basedOn w:val="Normal"/>
    <w:next w:val="Heading1"/>
    <w:qFormat/>
    <w:rsid w:val="00C31833"/>
    <w:pPr>
      <w:keepNext/>
      <w:spacing w:after="0" w:line="320" w:lineRule="exact"/>
    </w:pPr>
    <w:rPr>
      <w:color w:val="E0284A"/>
      <w:sz w:val="26"/>
    </w:rPr>
  </w:style>
  <w:style w:type="paragraph" w:styleId="ListBullet2">
    <w:name w:val="List Bullet 2"/>
    <w:basedOn w:val="Normal"/>
    <w:uiPriority w:val="99"/>
    <w:unhideWhenUsed/>
    <w:rsid w:val="006C7207"/>
    <w:pPr>
      <w:numPr>
        <w:ilvl w:val="1"/>
        <w:numId w:val="2"/>
      </w:numPr>
      <w:spacing w:after="80"/>
      <w:contextualSpacing/>
    </w:pPr>
  </w:style>
  <w:style w:type="paragraph" w:styleId="ListBullet3">
    <w:name w:val="List Bullet 3"/>
    <w:basedOn w:val="Normal"/>
    <w:uiPriority w:val="99"/>
    <w:unhideWhenUsed/>
    <w:rsid w:val="006C7207"/>
    <w:pPr>
      <w:numPr>
        <w:ilvl w:val="2"/>
        <w:numId w:val="2"/>
      </w:numPr>
      <w:spacing w:after="80"/>
      <w:contextualSpacing/>
    </w:pPr>
  </w:style>
  <w:style w:type="paragraph" w:styleId="ListNumber2">
    <w:name w:val="List Number 2"/>
    <w:basedOn w:val="Normal"/>
    <w:uiPriority w:val="99"/>
    <w:unhideWhenUsed/>
    <w:rsid w:val="003F6AB5"/>
    <w:pPr>
      <w:numPr>
        <w:ilvl w:val="1"/>
        <w:numId w:val="8"/>
      </w:numPr>
      <w:spacing w:after="80"/>
      <w:contextualSpacing/>
    </w:pPr>
  </w:style>
  <w:style w:type="paragraph" w:styleId="List">
    <w:name w:val="List"/>
    <w:basedOn w:val="Normal"/>
    <w:uiPriority w:val="99"/>
    <w:unhideWhenUsed/>
    <w:rsid w:val="00182E01"/>
    <w:pPr>
      <w:spacing w:after="240" w:line="300" w:lineRule="auto"/>
      <w:ind w:left="576" w:hanging="576"/>
      <w:contextualSpacing/>
    </w:pPr>
  </w:style>
  <w:style w:type="paragraph" w:styleId="ListBullet4">
    <w:name w:val="List Bullet 4"/>
    <w:basedOn w:val="Normal"/>
    <w:uiPriority w:val="99"/>
    <w:unhideWhenUsed/>
    <w:rsid w:val="006C7207"/>
    <w:pPr>
      <w:numPr>
        <w:ilvl w:val="3"/>
        <w:numId w:val="2"/>
      </w:numPr>
      <w:spacing w:after="80"/>
      <w:contextualSpacing/>
    </w:pPr>
  </w:style>
  <w:style w:type="paragraph" w:styleId="ListBullet5">
    <w:name w:val="List Bullet 5"/>
    <w:basedOn w:val="Normal"/>
    <w:uiPriority w:val="99"/>
    <w:unhideWhenUsed/>
    <w:rsid w:val="006C7207"/>
    <w:pPr>
      <w:numPr>
        <w:ilvl w:val="4"/>
        <w:numId w:val="2"/>
      </w:numPr>
      <w:spacing w:after="80"/>
      <w:contextualSpacing/>
    </w:pPr>
  </w:style>
  <w:style w:type="character" w:styleId="CommentReference">
    <w:name w:val="annotation reference"/>
    <w:basedOn w:val="DefaultParagraphFont"/>
    <w:uiPriority w:val="99"/>
    <w:unhideWhenUsed/>
    <w:rsid w:val="00172A8F"/>
    <w:rPr>
      <w:sz w:val="16"/>
      <w:szCs w:val="16"/>
    </w:rPr>
  </w:style>
  <w:style w:type="paragraph" w:styleId="ListNumber3">
    <w:name w:val="List Number 3"/>
    <w:basedOn w:val="Normal"/>
    <w:uiPriority w:val="99"/>
    <w:unhideWhenUsed/>
    <w:rsid w:val="003F6AB5"/>
    <w:pPr>
      <w:numPr>
        <w:ilvl w:val="2"/>
        <w:numId w:val="8"/>
      </w:numPr>
      <w:spacing w:after="80"/>
      <w:contextualSpacing/>
    </w:pPr>
  </w:style>
  <w:style w:type="paragraph" w:styleId="ListNumber4">
    <w:name w:val="List Number 4"/>
    <w:basedOn w:val="Normal"/>
    <w:uiPriority w:val="99"/>
    <w:unhideWhenUsed/>
    <w:rsid w:val="003F6AB5"/>
    <w:pPr>
      <w:numPr>
        <w:ilvl w:val="3"/>
        <w:numId w:val="8"/>
      </w:numPr>
      <w:spacing w:after="80"/>
      <w:contextualSpacing/>
    </w:pPr>
  </w:style>
  <w:style w:type="paragraph" w:styleId="ListNumber5">
    <w:name w:val="List Number 5"/>
    <w:basedOn w:val="Normal"/>
    <w:uiPriority w:val="99"/>
    <w:unhideWhenUsed/>
    <w:rsid w:val="003F6AB5"/>
    <w:pPr>
      <w:numPr>
        <w:ilvl w:val="4"/>
        <w:numId w:val="8"/>
      </w:numPr>
      <w:spacing w:after="80"/>
      <w:contextualSpacing/>
    </w:pPr>
  </w:style>
  <w:style w:type="paragraph" w:styleId="Header">
    <w:name w:val="header"/>
    <w:basedOn w:val="Normal"/>
    <w:link w:val="HeaderChar"/>
    <w:uiPriority w:val="99"/>
    <w:unhideWhenUsed/>
    <w:rsid w:val="00DE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75E"/>
    <w:rPr>
      <w:color w:val="000000" w:themeColor="text1"/>
      <w:sz w:val="24"/>
    </w:rPr>
  </w:style>
  <w:style w:type="character" w:styleId="Strong">
    <w:name w:val="Strong"/>
    <w:basedOn w:val="DefaultParagraphFont"/>
    <w:uiPriority w:val="22"/>
    <w:rsid w:val="00771D9C"/>
    <w:rPr>
      <w:b/>
      <w:bCs/>
    </w:rPr>
  </w:style>
  <w:style w:type="character" w:styleId="PlaceholderText">
    <w:name w:val="Placeholder Text"/>
    <w:basedOn w:val="DefaultParagraphFont"/>
    <w:uiPriority w:val="99"/>
    <w:semiHidden/>
    <w:rsid w:val="0065250F"/>
    <w:rPr>
      <w:color w:val="666666"/>
    </w:rPr>
  </w:style>
  <w:style w:type="paragraph" w:styleId="BodyText">
    <w:name w:val="Body Text"/>
    <w:basedOn w:val="Normal"/>
    <w:link w:val="BodyTextChar"/>
    <w:uiPriority w:val="99"/>
    <w:unhideWhenUsed/>
    <w:rsid w:val="00B04F99"/>
  </w:style>
  <w:style w:type="character" w:customStyle="1" w:styleId="BodyTextChar">
    <w:name w:val="Body Text Char"/>
    <w:basedOn w:val="DefaultParagraphFont"/>
    <w:link w:val="BodyText"/>
    <w:uiPriority w:val="99"/>
    <w:rsid w:val="00B04F99"/>
    <w:rPr>
      <w:color w:val="000000" w:themeColor="text1"/>
      <w:sz w:val="24"/>
    </w:rPr>
  </w:style>
  <w:style w:type="numbering" w:customStyle="1" w:styleId="CIVHCBullets">
    <w:name w:val="CIVHC Bullets"/>
    <w:uiPriority w:val="99"/>
    <w:rsid w:val="006F6A40"/>
    <w:pPr>
      <w:numPr>
        <w:numId w:val="1"/>
      </w:numPr>
    </w:pPr>
  </w:style>
  <w:style w:type="numbering" w:customStyle="1" w:styleId="CIVHCNumberedList">
    <w:name w:val="CIVHC Numbered List"/>
    <w:uiPriority w:val="99"/>
    <w:rsid w:val="00943076"/>
    <w:pPr>
      <w:numPr>
        <w:numId w:val="3"/>
      </w:numPr>
    </w:pPr>
  </w:style>
  <w:style w:type="table" w:styleId="TableGridLight">
    <w:name w:val="Grid Table Light"/>
    <w:basedOn w:val="TableNormal"/>
    <w:uiPriority w:val="40"/>
    <w:rsid w:val="00510D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rsid w:val="00510D8E"/>
    <w:rPr>
      <w:i/>
      <w:iCs/>
    </w:rPr>
  </w:style>
  <w:style w:type="paragraph" w:customStyle="1" w:styleId="CoverTitle">
    <w:name w:val="Cover Title"/>
    <w:qFormat/>
    <w:rsid w:val="002349F7"/>
    <w:pPr>
      <w:framePr w:hSpace="187" w:wrap="around" w:vAnchor="text" w:hAnchor="text" w:y="145"/>
      <w:spacing w:before="1440" w:after="240" w:line="240" w:lineRule="auto"/>
    </w:pPr>
    <w:rPr>
      <w:b/>
      <w:bCs/>
      <w:color w:val="002C4E" w:themeColor="text2"/>
      <w:sz w:val="44"/>
      <w:szCs w:val="56"/>
    </w:rPr>
  </w:style>
  <w:style w:type="paragraph" w:customStyle="1" w:styleId="CoverSubtitle">
    <w:name w:val="Cover Subtitle"/>
    <w:basedOn w:val="Normal"/>
    <w:qFormat/>
    <w:rsid w:val="002349F7"/>
    <w:pPr>
      <w:framePr w:hSpace="187" w:wrap="around" w:vAnchor="text" w:hAnchor="text" w:y="145"/>
      <w:spacing w:after="360" w:line="240" w:lineRule="auto"/>
    </w:pPr>
    <w:rPr>
      <w:color w:val="E0284A" w:themeColor="accent2"/>
      <w:sz w:val="36"/>
      <w:szCs w:val="44"/>
    </w:rPr>
  </w:style>
  <w:style w:type="paragraph" w:customStyle="1" w:styleId="CoverMetadata">
    <w:name w:val="Cover Metadata"/>
    <w:basedOn w:val="Normal"/>
    <w:qFormat/>
    <w:rsid w:val="00352C9F"/>
    <w:pPr>
      <w:framePr w:hSpace="187" w:wrap="around" w:vAnchor="text" w:hAnchor="text" w:y="145"/>
      <w:spacing w:line="240" w:lineRule="auto"/>
    </w:pPr>
    <w:rPr>
      <w:sz w:val="28"/>
    </w:rPr>
  </w:style>
  <w:style w:type="paragraph" w:styleId="TOC1">
    <w:name w:val="toc 1"/>
    <w:basedOn w:val="Normal"/>
    <w:next w:val="Normal"/>
    <w:autoRedefine/>
    <w:uiPriority w:val="39"/>
    <w:unhideWhenUsed/>
    <w:rsid w:val="002349F7"/>
    <w:pPr>
      <w:tabs>
        <w:tab w:val="right" w:leader="dot" w:pos="9350"/>
      </w:tabs>
      <w:spacing w:line="240" w:lineRule="auto"/>
    </w:pPr>
    <w:rPr>
      <w:b/>
      <w:color w:val="002C4E" w:themeColor="text2"/>
    </w:rPr>
  </w:style>
  <w:style w:type="paragraph" w:styleId="TOC2">
    <w:name w:val="toc 2"/>
    <w:basedOn w:val="Normal"/>
    <w:next w:val="Normal"/>
    <w:autoRedefine/>
    <w:uiPriority w:val="39"/>
    <w:unhideWhenUsed/>
    <w:rsid w:val="002349F7"/>
    <w:pPr>
      <w:spacing w:line="240" w:lineRule="auto"/>
      <w:ind w:left="245"/>
    </w:pPr>
    <w:rPr>
      <w:color w:val="404040" w:themeColor="text1" w:themeTint="BF"/>
      <w:sz w:val="22"/>
    </w:rPr>
  </w:style>
  <w:style w:type="paragraph" w:styleId="TOC3">
    <w:name w:val="toc 3"/>
    <w:basedOn w:val="Normal"/>
    <w:next w:val="Normal"/>
    <w:autoRedefine/>
    <w:uiPriority w:val="39"/>
    <w:unhideWhenUsed/>
    <w:rsid w:val="002349F7"/>
    <w:pPr>
      <w:spacing w:line="240" w:lineRule="auto"/>
      <w:ind w:left="475"/>
    </w:pPr>
    <w:rPr>
      <w:color w:val="404040" w:themeColor="text1" w:themeTint="BF"/>
      <w:sz w:val="20"/>
    </w:rPr>
  </w:style>
  <w:style w:type="paragraph" w:styleId="TOC4">
    <w:name w:val="toc 4"/>
    <w:basedOn w:val="Normal"/>
    <w:next w:val="Normal"/>
    <w:autoRedefine/>
    <w:uiPriority w:val="39"/>
    <w:semiHidden/>
    <w:unhideWhenUsed/>
    <w:rsid w:val="002349F7"/>
    <w:pPr>
      <w:spacing w:line="240" w:lineRule="auto"/>
      <w:ind w:left="720"/>
    </w:pPr>
    <w:rPr>
      <w:color w:val="404040" w:themeColor="text1" w:themeTint="BF"/>
      <w:sz w:val="18"/>
    </w:rPr>
  </w:style>
  <w:style w:type="character" w:styleId="FootnoteReference">
    <w:name w:val="footnote reference"/>
    <w:basedOn w:val="DefaultParagraphFont"/>
    <w:uiPriority w:val="99"/>
    <w:semiHidden/>
    <w:unhideWhenUsed/>
    <w:rsid w:val="00B168F8"/>
    <w:rPr>
      <w:vertAlign w:val="superscript"/>
    </w:rPr>
  </w:style>
  <w:style w:type="character" w:styleId="UnresolvedMention">
    <w:name w:val="Unresolved Mention"/>
    <w:basedOn w:val="DefaultParagraphFont"/>
    <w:uiPriority w:val="99"/>
    <w:semiHidden/>
    <w:unhideWhenUsed/>
    <w:rsid w:val="00B168F8"/>
    <w:rPr>
      <w:color w:val="605E5C"/>
      <w:shd w:val="clear" w:color="auto" w:fill="E1DFDD"/>
    </w:rPr>
  </w:style>
  <w:style w:type="paragraph" w:customStyle="1" w:styleId="TableMainRowsandColumns">
    <w:name w:val="Table Main Rows and Columns"/>
    <w:basedOn w:val="Normal"/>
    <w:link w:val="TableMainRowsandColumnsChar"/>
    <w:qFormat/>
    <w:rsid w:val="00B10724"/>
    <w:pPr>
      <w:keepNext/>
      <w:keepLines/>
      <w:spacing w:before="120" w:line="240" w:lineRule="auto"/>
    </w:pPr>
    <w:rPr>
      <w:rFonts w:ascii="Calibri" w:eastAsia="Calibri" w:hAnsi="Calibri" w:cs="Times New Roman"/>
      <w:color w:val="002C4E" w:themeColor="text2"/>
      <w:kern w:val="2"/>
      <w:szCs w:val="24"/>
      <w14:ligatures w14:val="standardContextual"/>
    </w:rPr>
  </w:style>
  <w:style w:type="character" w:customStyle="1" w:styleId="TableMainRowsandColumnsChar">
    <w:name w:val="Table Main Rows and Columns Char"/>
    <w:basedOn w:val="DefaultParagraphFont"/>
    <w:link w:val="TableMainRowsandColumns"/>
    <w:rsid w:val="00B10724"/>
    <w:rPr>
      <w:rFonts w:ascii="Calibri" w:eastAsia="Calibri" w:hAnsi="Calibri" w:cs="Times New Roman"/>
      <w:color w:val="002C4E" w:themeColor="text2"/>
      <w:kern w:val="2"/>
      <w:sz w:val="24"/>
      <w:szCs w:val="24"/>
      <w14:ligatures w14:val="standardContextual"/>
    </w:rPr>
  </w:style>
  <w:style w:type="table" w:styleId="GridTable4-Accent1">
    <w:name w:val="Grid Table 4 Accent 1"/>
    <w:basedOn w:val="TableNormal"/>
    <w:uiPriority w:val="49"/>
    <w:rsid w:val="00B10724"/>
    <w:pPr>
      <w:spacing w:after="0" w:line="240" w:lineRule="auto"/>
    </w:pPr>
    <w:tblPr>
      <w:tblStyleRowBandSize w:val="1"/>
      <w:tblStyleColBandSize w:val="1"/>
      <w:tblBorders>
        <w:top w:val="single" w:sz="4" w:space="0" w:color="008CFA" w:themeColor="accent1" w:themeTint="99"/>
        <w:left w:val="single" w:sz="4" w:space="0" w:color="008CFA" w:themeColor="accent1" w:themeTint="99"/>
        <w:bottom w:val="single" w:sz="4" w:space="0" w:color="008CFA" w:themeColor="accent1" w:themeTint="99"/>
        <w:right w:val="single" w:sz="4" w:space="0" w:color="008CFA" w:themeColor="accent1" w:themeTint="99"/>
        <w:insideH w:val="single" w:sz="4" w:space="0" w:color="008CFA" w:themeColor="accent1" w:themeTint="99"/>
        <w:insideV w:val="single" w:sz="4" w:space="0" w:color="008CFA" w:themeColor="accent1" w:themeTint="99"/>
      </w:tblBorders>
    </w:tblPr>
    <w:tblStylePr w:type="firstRow">
      <w:rPr>
        <w:b/>
        <w:bCs/>
        <w:color w:val="FFFFFF" w:themeColor="background1"/>
      </w:rPr>
      <w:tblPr/>
      <w:tcPr>
        <w:tcBorders>
          <w:top w:val="single" w:sz="4" w:space="0" w:color="002C4E" w:themeColor="accent1"/>
          <w:left w:val="single" w:sz="4" w:space="0" w:color="002C4E" w:themeColor="accent1"/>
          <w:bottom w:val="single" w:sz="4" w:space="0" w:color="002C4E" w:themeColor="accent1"/>
          <w:right w:val="single" w:sz="4" w:space="0" w:color="002C4E" w:themeColor="accent1"/>
          <w:insideH w:val="nil"/>
          <w:insideV w:val="nil"/>
        </w:tcBorders>
        <w:shd w:val="clear" w:color="auto" w:fill="002C4E" w:themeFill="accent1"/>
      </w:tcPr>
    </w:tblStylePr>
    <w:tblStylePr w:type="lastRow">
      <w:rPr>
        <w:b/>
        <w:bCs/>
      </w:rPr>
      <w:tblPr/>
      <w:tcPr>
        <w:tcBorders>
          <w:top w:val="double" w:sz="4" w:space="0" w:color="002C4E" w:themeColor="accent1"/>
        </w:tcBorders>
      </w:tcPr>
    </w:tblStylePr>
    <w:tblStylePr w:type="firstCol">
      <w:rPr>
        <w:b/>
        <w:bCs/>
      </w:rPr>
    </w:tblStylePr>
    <w:tblStylePr w:type="lastCol">
      <w:rPr>
        <w:b/>
        <w:bCs/>
      </w:rPr>
    </w:tblStylePr>
    <w:tblStylePr w:type="band1Vert">
      <w:tblPr/>
      <w:tcPr>
        <w:shd w:val="clear" w:color="auto" w:fill="A8D8FF" w:themeFill="accent1" w:themeFillTint="33"/>
      </w:tcPr>
    </w:tblStylePr>
    <w:tblStylePr w:type="band1Horz">
      <w:tblPr/>
      <w:tcPr>
        <w:shd w:val="clear" w:color="auto" w:fill="A8D8FF" w:themeFill="accent1" w:themeFillTint="33"/>
      </w:tcPr>
    </w:tblStylePr>
  </w:style>
  <w:style w:type="paragraph" w:customStyle="1" w:styleId="MainBody">
    <w:name w:val="Main Body"/>
    <w:basedOn w:val="Normal"/>
    <w:link w:val="MainBodyChar"/>
    <w:qFormat/>
    <w:rsid w:val="00B10724"/>
    <w:pPr>
      <w:spacing w:before="160" w:after="240" w:line="240" w:lineRule="auto"/>
    </w:pPr>
    <w:rPr>
      <w:rFonts w:eastAsia="Calibri" w:cstheme="minorHAnsi"/>
      <w:color w:val="000000"/>
      <w:kern w:val="2"/>
      <w:szCs w:val="24"/>
    </w:rPr>
  </w:style>
  <w:style w:type="character" w:customStyle="1" w:styleId="MainBodyChar">
    <w:name w:val="Main Body Char"/>
    <w:basedOn w:val="DefaultParagraphFont"/>
    <w:link w:val="MainBody"/>
    <w:rsid w:val="00B10724"/>
    <w:rPr>
      <w:rFonts w:eastAsia="Calibri" w:cstheme="minorHAnsi"/>
      <w:color w:val="000000"/>
      <w:kern w:val="2"/>
      <w:sz w:val="24"/>
      <w:szCs w:val="24"/>
    </w:rPr>
  </w:style>
  <w:style w:type="paragraph" w:styleId="CommentText">
    <w:name w:val="annotation text"/>
    <w:basedOn w:val="Normal"/>
    <w:link w:val="CommentTextChar"/>
    <w:uiPriority w:val="99"/>
    <w:unhideWhenUsed/>
    <w:rsid w:val="00D93D5A"/>
    <w:pPr>
      <w:spacing w:line="240" w:lineRule="auto"/>
    </w:pPr>
    <w:rPr>
      <w:sz w:val="20"/>
      <w:szCs w:val="20"/>
    </w:rPr>
  </w:style>
  <w:style w:type="character" w:customStyle="1" w:styleId="CommentTextChar">
    <w:name w:val="Comment Text Char"/>
    <w:basedOn w:val="DefaultParagraphFont"/>
    <w:link w:val="CommentText"/>
    <w:uiPriority w:val="99"/>
    <w:rsid w:val="00D93D5A"/>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93D5A"/>
    <w:rPr>
      <w:b/>
      <w:bCs/>
    </w:rPr>
  </w:style>
  <w:style w:type="character" w:customStyle="1" w:styleId="CommentSubjectChar">
    <w:name w:val="Comment Subject Char"/>
    <w:basedOn w:val="CommentTextChar"/>
    <w:link w:val="CommentSubject"/>
    <w:uiPriority w:val="99"/>
    <w:semiHidden/>
    <w:rsid w:val="00D93D5A"/>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ensus.gov/programs-surveys/ac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about/sdoh/index.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ata-cdphe.opendata.arcgis.com/datasets/75e32548d3b24169adb942ecb7424937_6/explore" TargetMode="External"/><Relationship Id="rId4" Type="http://schemas.openxmlformats.org/officeDocument/2006/relationships/settings" Target="settings.xml"/><Relationship Id="rId9" Type="http://schemas.openxmlformats.org/officeDocument/2006/relationships/hyperlink" Target="https://www.civhc.org/change-agent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mith\OneDrive%20-%20CIVHC\Documents\CIVHC_Document_Migrator_v1\Templates\CIVHC_Multi_Page_Gold_Mas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4FA25C82B74CE884C55C8017F2352A"/>
        <w:category>
          <w:name w:val="General"/>
          <w:gallery w:val="placeholder"/>
        </w:category>
        <w:types>
          <w:type w:val="bbPlcHdr"/>
        </w:types>
        <w:behaviors>
          <w:behavior w:val="content"/>
        </w:behaviors>
        <w:guid w:val="{634D453C-EFFA-4614-80A5-F8C46406D1FE}"/>
      </w:docPartPr>
      <w:docPartBody>
        <w:p w:rsidR="003762E6" w:rsidRDefault="003762E6">
          <w:pPr>
            <w:pStyle w:val="FE4FA25C82B74CE884C55C8017F2352A"/>
          </w:pPr>
          <w:r w:rsidRPr="003E649F">
            <w:rPr>
              <w:rStyle w:val="PlaceholderText"/>
            </w:rPr>
            <w:t>Click or tap here to enter text.</w:t>
          </w:r>
        </w:p>
      </w:docPartBody>
    </w:docPart>
    <w:docPart>
      <w:docPartPr>
        <w:name w:val="0D1E13D8E2474D9091C3BCFC0E67152A"/>
        <w:category>
          <w:name w:val="General"/>
          <w:gallery w:val="placeholder"/>
        </w:category>
        <w:types>
          <w:type w:val="bbPlcHdr"/>
        </w:types>
        <w:behaviors>
          <w:behavior w:val="content"/>
        </w:behaviors>
        <w:guid w:val="{504ED1A4-ACBC-453D-AC92-3AA5568E0AFE}"/>
      </w:docPartPr>
      <w:docPartBody>
        <w:p w:rsidR="00304BC8" w:rsidRDefault="007B43A9" w:rsidP="007B43A9">
          <w:pPr>
            <w:pStyle w:val="0D1E13D8E2474D9091C3BCFC0E67152A"/>
          </w:pPr>
          <w:r>
            <w:rPr>
              <w:rStyle w:val="PlaceholderText"/>
            </w:rPr>
            <w:tab/>
          </w:r>
        </w:p>
      </w:docPartBody>
    </w:docPart>
    <w:docPart>
      <w:docPartPr>
        <w:name w:val="62533F613E974DC29F7972AAF785385C"/>
        <w:category>
          <w:name w:val="General"/>
          <w:gallery w:val="placeholder"/>
        </w:category>
        <w:types>
          <w:type w:val="bbPlcHdr"/>
        </w:types>
        <w:behaviors>
          <w:behavior w:val="content"/>
        </w:behaviors>
        <w:guid w:val="{86C58D3E-4AFA-4730-B430-F71CF3CC04CE}"/>
      </w:docPartPr>
      <w:docPartBody>
        <w:p w:rsidR="00304BC8" w:rsidRDefault="007B43A9" w:rsidP="007B43A9">
          <w:pPr>
            <w:pStyle w:val="62533F613E974DC29F7972AAF785385C"/>
          </w:pPr>
          <w:r w:rsidRPr="007B1E7C">
            <w:tab/>
          </w:r>
          <w:r w:rsidRPr="007B1E7C">
            <w:tab/>
          </w:r>
        </w:p>
      </w:docPartBody>
    </w:docPart>
    <w:docPart>
      <w:docPartPr>
        <w:name w:val="3FAB45092DA643FA956F3D044924DEEC"/>
        <w:category>
          <w:name w:val="General"/>
          <w:gallery w:val="placeholder"/>
        </w:category>
        <w:types>
          <w:type w:val="bbPlcHdr"/>
        </w:types>
        <w:behaviors>
          <w:behavior w:val="content"/>
        </w:behaviors>
        <w:guid w:val="{9D3390A7-993E-4E33-95E6-7E28EF481883}"/>
      </w:docPartPr>
      <w:docPartBody>
        <w:p w:rsidR="00304BC8" w:rsidRDefault="007B43A9" w:rsidP="007B43A9">
          <w:pPr>
            <w:pStyle w:val="3FAB45092DA643FA956F3D044924DEEC"/>
          </w:pPr>
          <w:r>
            <w:rPr>
              <w:rStyle w:val="PlaceholderText"/>
            </w:rPr>
            <w:tab/>
          </w:r>
        </w:p>
      </w:docPartBody>
    </w:docPart>
    <w:docPart>
      <w:docPartPr>
        <w:name w:val="6FAC762F524F4CF5BB9156B0942C8416"/>
        <w:category>
          <w:name w:val="General"/>
          <w:gallery w:val="placeholder"/>
        </w:category>
        <w:types>
          <w:type w:val="bbPlcHdr"/>
        </w:types>
        <w:behaviors>
          <w:behavior w:val="content"/>
        </w:behaviors>
        <w:guid w:val="{B0A7487B-8BB3-4B52-A361-5B872A3ED2EF}"/>
      </w:docPartPr>
      <w:docPartBody>
        <w:p w:rsidR="00304BC8" w:rsidRDefault="007B43A9" w:rsidP="007B43A9">
          <w:pPr>
            <w:pStyle w:val="6FAC762F524F4CF5BB9156B0942C8416"/>
          </w:pPr>
          <w:r w:rsidRPr="007B1E7C">
            <w:tab/>
          </w:r>
          <w:r w:rsidRPr="007B1E7C">
            <w:tab/>
          </w:r>
        </w:p>
      </w:docPartBody>
    </w:docPart>
    <w:docPart>
      <w:docPartPr>
        <w:name w:val="48CC42CC6E2842B3AA74938FA87B5160"/>
        <w:category>
          <w:name w:val="General"/>
          <w:gallery w:val="placeholder"/>
        </w:category>
        <w:types>
          <w:type w:val="bbPlcHdr"/>
        </w:types>
        <w:behaviors>
          <w:behavior w:val="content"/>
        </w:behaviors>
        <w:guid w:val="{71AEEAA8-8019-4FD1-80CB-62FDEAEC41C4}"/>
      </w:docPartPr>
      <w:docPartBody>
        <w:p w:rsidR="00304BC8" w:rsidRDefault="007B43A9" w:rsidP="007B43A9">
          <w:pPr>
            <w:pStyle w:val="48CC42CC6E2842B3AA74938FA87B5160"/>
          </w:pPr>
          <w:r w:rsidRPr="007B1E7C">
            <w:tab/>
          </w:r>
          <w:r w:rsidRPr="007B1E7C">
            <w:tab/>
          </w:r>
        </w:p>
      </w:docPartBody>
    </w:docPart>
    <w:docPart>
      <w:docPartPr>
        <w:name w:val="178CE8CA861B44259D54380E9FB4A45E"/>
        <w:category>
          <w:name w:val="General"/>
          <w:gallery w:val="placeholder"/>
        </w:category>
        <w:types>
          <w:type w:val="bbPlcHdr"/>
        </w:types>
        <w:behaviors>
          <w:behavior w:val="content"/>
        </w:behaviors>
        <w:guid w:val="{BAB2B8EB-E074-49F5-9514-7C161F394AEA}"/>
      </w:docPartPr>
      <w:docPartBody>
        <w:p w:rsidR="00304BC8" w:rsidRDefault="007B43A9" w:rsidP="007B43A9">
          <w:pPr>
            <w:pStyle w:val="178CE8CA861B44259D54380E9FB4A45E"/>
          </w:pPr>
          <w:r>
            <w:rPr>
              <w:rStyle w:val="PlaceholderText"/>
            </w:rPr>
            <w:tab/>
          </w:r>
        </w:p>
      </w:docPartBody>
    </w:docPart>
    <w:docPart>
      <w:docPartPr>
        <w:name w:val="7AC3135D757F422AAF259EC65E25EE94"/>
        <w:category>
          <w:name w:val="General"/>
          <w:gallery w:val="placeholder"/>
        </w:category>
        <w:types>
          <w:type w:val="bbPlcHdr"/>
        </w:types>
        <w:behaviors>
          <w:behavior w:val="content"/>
        </w:behaviors>
        <w:guid w:val="{63D1A637-4F17-46B3-9BE2-781067C33B38}"/>
      </w:docPartPr>
      <w:docPartBody>
        <w:p w:rsidR="00304BC8" w:rsidRDefault="007B43A9" w:rsidP="007B43A9">
          <w:pPr>
            <w:pStyle w:val="7AC3135D757F422AAF259EC65E25EE94"/>
          </w:pPr>
          <w:r w:rsidRPr="007B1E7C">
            <w:tab/>
          </w:r>
          <w:r w:rsidRPr="007B1E7C">
            <w:tab/>
          </w:r>
        </w:p>
      </w:docPartBody>
    </w:docPart>
    <w:docPart>
      <w:docPartPr>
        <w:name w:val="CB79F8014C774236A9748D9512F15D28"/>
        <w:category>
          <w:name w:val="General"/>
          <w:gallery w:val="placeholder"/>
        </w:category>
        <w:types>
          <w:type w:val="bbPlcHdr"/>
        </w:types>
        <w:behaviors>
          <w:behavior w:val="content"/>
        </w:behaviors>
        <w:guid w:val="{6564BE30-CAA4-4078-A4EF-4ECDB0168CC1}"/>
      </w:docPartPr>
      <w:docPartBody>
        <w:p w:rsidR="00304BC8" w:rsidRDefault="007B43A9" w:rsidP="007B43A9">
          <w:pPr>
            <w:pStyle w:val="CB79F8014C774236A9748D9512F15D28"/>
          </w:pPr>
          <w:r w:rsidRPr="007B1E7C">
            <w:tab/>
          </w:r>
          <w:r w:rsidRPr="007B1E7C">
            <w:tab/>
          </w:r>
        </w:p>
      </w:docPartBody>
    </w:docPart>
    <w:docPart>
      <w:docPartPr>
        <w:name w:val="13B033DCF6FF4A74BEB7352A9CFF1BF3"/>
        <w:category>
          <w:name w:val="General"/>
          <w:gallery w:val="placeholder"/>
        </w:category>
        <w:types>
          <w:type w:val="bbPlcHdr"/>
        </w:types>
        <w:behaviors>
          <w:behavior w:val="content"/>
        </w:behaviors>
        <w:guid w:val="{618D454D-C017-4AFE-9F26-3C5D6677033D}"/>
      </w:docPartPr>
      <w:docPartBody>
        <w:p w:rsidR="00304BC8" w:rsidRDefault="007B43A9" w:rsidP="007B43A9">
          <w:pPr>
            <w:pStyle w:val="13B033DCF6FF4A74BEB7352A9CFF1BF3"/>
          </w:pPr>
          <w:r>
            <w:rPr>
              <w:rStyle w:val="PlaceholderText"/>
            </w:rPr>
            <w:tab/>
          </w:r>
        </w:p>
      </w:docPartBody>
    </w:docPart>
    <w:docPart>
      <w:docPartPr>
        <w:name w:val="C6F7B03F11994042A70F135E9672A52C"/>
        <w:category>
          <w:name w:val="General"/>
          <w:gallery w:val="placeholder"/>
        </w:category>
        <w:types>
          <w:type w:val="bbPlcHdr"/>
        </w:types>
        <w:behaviors>
          <w:behavior w:val="content"/>
        </w:behaviors>
        <w:guid w:val="{529BF5BF-2712-4C9C-A0B9-45D1F6815341}"/>
      </w:docPartPr>
      <w:docPartBody>
        <w:p w:rsidR="00304BC8" w:rsidRDefault="007B43A9" w:rsidP="007B43A9">
          <w:pPr>
            <w:pStyle w:val="C6F7B03F11994042A70F135E9672A52C"/>
          </w:pPr>
          <w:r w:rsidRPr="007B1E7C">
            <w:tab/>
          </w:r>
          <w:r w:rsidRPr="007B1E7C">
            <w:tab/>
          </w:r>
        </w:p>
      </w:docPartBody>
    </w:docPart>
    <w:docPart>
      <w:docPartPr>
        <w:name w:val="444F2F88930F44F2BEC6A4F163C6FDAD"/>
        <w:category>
          <w:name w:val="General"/>
          <w:gallery w:val="placeholder"/>
        </w:category>
        <w:types>
          <w:type w:val="bbPlcHdr"/>
        </w:types>
        <w:behaviors>
          <w:behavior w:val="content"/>
        </w:behaviors>
        <w:guid w:val="{0DADAD65-D3D7-42BD-BECB-B87C1E88CC27}"/>
      </w:docPartPr>
      <w:docPartBody>
        <w:p w:rsidR="00304BC8" w:rsidRDefault="007B43A9" w:rsidP="007B43A9">
          <w:pPr>
            <w:pStyle w:val="444F2F88930F44F2BEC6A4F163C6FDAD"/>
          </w:pPr>
          <w:r w:rsidRPr="007B1E7C">
            <w:tab/>
          </w:r>
          <w:r w:rsidRPr="007B1E7C">
            <w:tab/>
          </w:r>
        </w:p>
      </w:docPartBody>
    </w:docPart>
    <w:docPart>
      <w:docPartPr>
        <w:name w:val="ACA975F5055949998D3B1B7CF8338373"/>
        <w:category>
          <w:name w:val="General"/>
          <w:gallery w:val="placeholder"/>
        </w:category>
        <w:types>
          <w:type w:val="bbPlcHdr"/>
        </w:types>
        <w:behaviors>
          <w:behavior w:val="content"/>
        </w:behaviors>
        <w:guid w:val="{6696A965-499A-4F54-B0BB-B89F16558EFE}"/>
      </w:docPartPr>
      <w:docPartBody>
        <w:p w:rsidR="00304BC8" w:rsidRDefault="007B43A9" w:rsidP="007B43A9">
          <w:pPr>
            <w:pStyle w:val="ACA975F5055949998D3B1B7CF8338373"/>
          </w:pPr>
          <w:r>
            <w:rPr>
              <w:rStyle w:val="PlaceholderText"/>
            </w:rPr>
            <w:tab/>
          </w:r>
        </w:p>
      </w:docPartBody>
    </w:docPart>
    <w:docPart>
      <w:docPartPr>
        <w:name w:val="6582E4A73FBB4F96BFB339DDBD1FD01F"/>
        <w:category>
          <w:name w:val="General"/>
          <w:gallery w:val="placeholder"/>
        </w:category>
        <w:types>
          <w:type w:val="bbPlcHdr"/>
        </w:types>
        <w:behaviors>
          <w:behavior w:val="content"/>
        </w:behaviors>
        <w:guid w:val="{7BF0E484-CAE0-4937-82F5-471CEE95F6FB}"/>
      </w:docPartPr>
      <w:docPartBody>
        <w:p w:rsidR="00304BC8" w:rsidRDefault="007B43A9" w:rsidP="007B43A9">
          <w:pPr>
            <w:pStyle w:val="6582E4A73FBB4F96BFB339DDBD1FD01F"/>
          </w:pPr>
          <w:r w:rsidRPr="007B1E7C">
            <w:tab/>
          </w:r>
          <w:r w:rsidRPr="007B1E7C">
            <w:tab/>
          </w:r>
        </w:p>
      </w:docPartBody>
    </w:docPart>
    <w:docPart>
      <w:docPartPr>
        <w:name w:val="EA1A9B4EEE774048A1ED0BE6A8FB124A"/>
        <w:category>
          <w:name w:val="General"/>
          <w:gallery w:val="placeholder"/>
        </w:category>
        <w:types>
          <w:type w:val="bbPlcHdr"/>
        </w:types>
        <w:behaviors>
          <w:behavior w:val="content"/>
        </w:behaviors>
        <w:guid w:val="{409169A3-25BA-4459-BA12-89E295621CE0}"/>
      </w:docPartPr>
      <w:docPartBody>
        <w:p w:rsidR="00304BC8" w:rsidRDefault="007B43A9" w:rsidP="007B43A9">
          <w:pPr>
            <w:pStyle w:val="EA1A9B4EEE774048A1ED0BE6A8FB124A"/>
          </w:pPr>
          <w:r w:rsidRPr="007B1E7C">
            <w:tab/>
          </w:r>
          <w:r w:rsidRPr="007B1E7C">
            <w:tab/>
          </w:r>
        </w:p>
      </w:docPartBody>
    </w:docPart>
    <w:docPart>
      <w:docPartPr>
        <w:name w:val="54A7FB6446B94FF4983CA0F6B05C65CB"/>
        <w:category>
          <w:name w:val="General"/>
          <w:gallery w:val="placeholder"/>
        </w:category>
        <w:types>
          <w:type w:val="bbPlcHdr"/>
        </w:types>
        <w:behaviors>
          <w:behavior w:val="content"/>
        </w:behaviors>
        <w:guid w:val="{B60978FB-EA37-42CE-895A-CDD9AD4E5E93}"/>
      </w:docPartPr>
      <w:docPartBody>
        <w:p w:rsidR="00304BC8" w:rsidRDefault="007B43A9" w:rsidP="007B43A9">
          <w:pPr>
            <w:pStyle w:val="54A7FB6446B94FF4983CA0F6B05C65CB"/>
          </w:pPr>
          <w:r>
            <w:rPr>
              <w:rStyle w:val="PlaceholderText"/>
            </w:rPr>
            <w:tab/>
          </w:r>
        </w:p>
      </w:docPartBody>
    </w:docPart>
    <w:docPart>
      <w:docPartPr>
        <w:name w:val="90C532D07A644F99B8F2B7A650A556CB"/>
        <w:category>
          <w:name w:val="General"/>
          <w:gallery w:val="placeholder"/>
        </w:category>
        <w:types>
          <w:type w:val="bbPlcHdr"/>
        </w:types>
        <w:behaviors>
          <w:behavior w:val="content"/>
        </w:behaviors>
        <w:guid w:val="{1B0BC418-6152-4DC3-9BB8-2D80561ACE69}"/>
      </w:docPartPr>
      <w:docPartBody>
        <w:p w:rsidR="00304BC8" w:rsidRDefault="007B43A9" w:rsidP="007B43A9">
          <w:pPr>
            <w:pStyle w:val="90C532D07A644F99B8F2B7A650A556CB"/>
          </w:pPr>
          <w:r w:rsidRPr="007B1E7C">
            <w:tab/>
          </w:r>
          <w:r w:rsidRPr="007B1E7C">
            <w:tab/>
          </w:r>
        </w:p>
      </w:docPartBody>
    </w:docPart>
    <w:docPart>
      <w:docPartPr>
        <w:name w:val="E40FC279ABDD49B589DF2EBC100445E7"/>
        <w:category>
          <w:name w:val="General"/>
          <w:gallery w:val="placeholder"/>
        </w:category>
        <w:types>
          <w:type w:val="bbPlcHdr"/>
        </w:types>
        <w:behaviors>
          <w:behavior w:val="content"/>
        </w:behaviors>
        <w:guid w:val="{35597358-5543-433A-AF24-61D680E98CA9}"/>
      </w:docPartPr>
      <w:docPartBody>
        <w:p w:rsidR="00304BC8" w:rsidRDefault="007B43A9" w:rsidP="007B43A9">
          <w:pPr>
            <w:pStyle w:val="E40FC279ABDD49B589DF2EBC100445E7"/>
          </w:pPr>
          <w:r w:rsidRPr="007B1E7C">
            <w:tab/>
          </w:r>
          <w:r w:rsidRPr="007B1E7C">
            <w:tab/>
          </w:r>
        </w:p>
      </w:docPartBody>
    </w:docPart>
    <w:docPart>
      <w:docPartPr>
        <w:name w:val="AAB707E472FD44E69244382ACB3E26FE"/>
        <w:category>
          <w:name w:val="General"/>
          <w:gallery w:val="placeholder"/>
        </w:category>
        <w:types>
          <w:type w:val="bbPlcHdr"/>
        </w:types>
        <w:behaviors>
          <w:behavior w:val="content"/>
        </w:behaviors>
        <w:guid w:val="{455FC941-00C4-48A6-AC59-47E7FED761A9}"/>
      </w:docPartPr>
      <w:docPartBody>
        <w:p w:rsidR="00304BC8" w:rsidRDefault="007B43A9" w:rsidP="007B43A9">
          <w:pPr>
            <w:pStyle w:val="AAB707E472FD44E69244382ACB3E26FE"/>
          </w:pPr>
          <w:r>
            <w:rPr>
              <w:rStyle w:val="PlaceholderText"/>
            </w:rPr>
            <w:tab/>
          </w:r>
        </w:p>
      </w:docPartBody>
    </w:docPart>
    <w:docPart>
      <w:docPartPr>
        <w:name w:val="03F96D16DBE74A32AB5D180F6561D56D"/>
        <w:category>
          <w:name w:val="General"/>
          <w:gallery w:val="placeholder"/>
        </w:category>
        <w:types>
          <w:type w:val="bbPlcHdr"/>
        </w:types>
        <w:behaviors>
          <w:behavior w:val="content"/>
        </w:behaviors>
        <w:guid w:val="{452654EB-BA53-4B23-A7CC-CEDC2E91DB7F}"/>
      </w:docPartPr>
      <w:docPartBody>
        <w:p w:rsidR="00304BC8" w:rsidRDefault="007B43A9" w:rsidP="007B43A9">
          <w:pPr>
            <w:pStyle w:val="03F96D16DBE74A32AB5D180F6561D56D"/>
          </w:pPr>
          <w:r w:rsidRPr="007B1E7C">
            <w:tab/>
          </w:r>
          <w:r w:rsidRPr="007B1E7C">
            <w:tab/>
          </w:r>
        </w:p>
      </w:docPartBody>
    </w:docPart>
    <w:docPart>
      <w:docPartPr>
        <w:name w:val="850128CBB8CB4D7C91605661AEF40FF3"/>
        <w:category>
          <w:name w:val="General"/>
          <w:gallery w:val="placeholder"/>
        </w:category>
        <w:types>
          <w:type w:val="bbPlcHdr"/>
        </w:types>
        <w:behaviors>
          <w:behavior w:val="content"/>
        </w:behaviors>
        <w:guid w:val="{61ED72CC-B240-425B-B3B7-EA821FF2234C}"/>
      </w:docPartPr>
      <w:docPartBody>
        <w:p w:rsidR="00304BC8" w:rsidRDefault="007B43A9" w:rsidP="007B43A9">
          <w:pPr>
            <w:pStyle w:val="850128CBB8CB4D7C91605661AEF40FF3"/>
          </w:pPr>
          <w:r w:rsidRPr="007B1E7C">
            <w:tab/>
          </w:r>
          <w:r w:rsidRPr="007B1E7C">
            <w:tab/>
          </w:r>
        </w:p>
      </w:docPartBody>
    </w:docPart>
    <w:docPart>
      <w:docPartPr>
        <w:name w:val="2284ABD21E004B599E326F5C584D0084"/>
        <w:category>
          <w:name w:val="General"/>
          <w:gallery w:val="placeholder"/>
        </w:category>
        <w:types>
          <w:type w:val="bbPlcHdr"/>
        </w:types>
        <w:behaviors>
          <w:behavior w:val="content"/>
        </w:behaviors>
        <w:guid w:val="{6F7E8F0E-8DA0-44D9-9517-126034D0985A}"/>
      </w:docPartPr>
      <w:docPartBody>
        <w:p w:rsidR="00304BC8" w:rsidRDefault="007B43A9" w:rsidP="007B43A9">
          <w:pPr>
            <w:pStyle w:val="2284ABD21E004B599E326F5C584D0084"/>
          </w:pPr>
          <w:r>
            <w:rPr>
              <w:rStyle w:val="PlaceholderText"/>
            </w:rPr>
            <w:tab/>
          </w:r>
        </w:p>
      </w:docPartBody>
    </w:docPart>
    <w:docPart>
      <w:docPartPr>
        <w:name w:val="2076CFD6B2CC4DAF879BCF6C3643AD74"/>
        <w:category>
          <w:name w:val="General"/>
          <w:gallery w:val="placeholder"/>
        </w:category>
        <w:types>
          <w:type w:val="bbPlcHdr"/>
        </w:types>
        <w:behaviors>
          <w:behavior w:val="content"/>
        </w:behaviors>
        <w:guid w:val="{69E1CCFE-4317-4181-B277-39800EF04662}"/>
      </w:docPartPr>
      <w:docPartBody>
        <w:p w:rsidR="00304BC8" w:rsidRDefault="007B43A9" w:rsidP="007B43A9">
          <w:pPr>
            <w:pStyle w:val="2076CFD6B2CC4DAF879BCF6C3643AD74"/>
          </w:pPr>
          <w:r w:rsidRPr="007B1E7C">
            <w:tab/>
          </w:r>
          <w:r w:rsidRPr="007B1E7C">
            <w:tab/>
          </w:r>
        </w:p>
      </w:docPartBody>
    </w:docPart>
    <w:docPart>
      <w:docPartPr>
        <w:name w:val="F720EA7CD6854508A753EE9630A67955"/>
        <w:category>
          <w:name w:val="General"/>
          <w:gallery w:val="placeholder"/>
        </w:category>
        <w:types>
          <w:type w:val="bbPlcHdr"/>
        </w:types>
        <w:behaviors>
          <w:behavior w:val="content"/>
        </w:behaviors>
        <w:guid w:val="{BB4E8159-CD4D-40BE-9BC7-C46D8D2F6317}"/>
      </w:docPartPr>
      <w:docPartBody>
        <w:p w:rsidR="00304BC8" w:rsidRDefault="007B43A9" w:rsidP="007B43A9">
          <w:pPr>
            <w:pStyle w:val="F720EA7CD6854508A753EE9630A67955"/>
          </w:pPr>
          <w:r w:rsidRPr="007B1E7C">
            <w:tab/>
          </w:r>
          <w:r w:rsidRPr="007B1E7C">
            <w:tab/>
          </w:r>
        </w:p>
      </w:docPartBody>
    </w:docPart>
    <w:docPart>
      <w:docPartPr>
        <w:name w:val="0BA060EB42FB40BCA195685142CB09A5"/>
        <w:category>
          <w:name w:val="General"/>
          <w:gallery w:val="placeholder"/>
        </w:category>
        <w:types>
          <w:type w:val="bbPlcHdr"/>
        </w:types>
        <w:behaviors>
          <w:behavior w:val="content"/>
        </w:behaviors>
        <w:guid w:val="{4216CDF5-95E1-4311-B1B0-E6D35ACCE30E}"/>
      </w:docPartPr>
      <w:docPartBody>
        <w:p w:rsidR="00304BC8" w:rsidRDefault="007B43A9" w:rsidP="007B43A9">
          <w:pPr>
            <w:pStyle w:val="0BA060EB42FB40BCA195685142CB09A5"/>
          </w:pPr>
          <w:r>
            <w:rPr>
              <w:rStyle w:val="PlaceholderText"/>
            </w:rPr>
            <w:tab/>
          </w:r>
        </w:p>
      </w:docPartBody>
    </w:docPart>
    <w:docPart>
      <w:docPartPr>
        <w:name w:val="30C0AD3A82B44C1BBF71964345C2AF48"/>
        <w:category>
          <w:name w:val="General"/>
          <w:gallery w:val="placeholder"/>
        </w:category>
        <w:types>
          <w:type w:val="bbPlcHdr"/>
        </w:types>
        <w:behaviors>
          <w:behavior w:val="content"/>
        </w:behaviors>
        <w:guid w:val="{CCCAD1D4-E821-4B44-9AB5-4928E27E3C19}"/>
      </w:docPartPr>
      <w:docPartBody>
        <w:p w:rsidR="00304BC8" w:rsidRDefault="007B43A9" w:rsidP="007B43A9">
          <w:pPr>
            <w:pStyle w:val="30C0AD3A82B44C1BBF71964345C2AF48"/>
          </w:pPr>
          <w:r w:rsidRPr="007B1E7C">
            <w:tab/>
          </w:r>
          <w:r w:rsidRPr="007B1E7C">
            <w:tab/>
          </w:r>
        </w:p>
      </w:docPartBody>
    </w:docPart>
    <w:docPart>
      <w:docPartPr>
        <w:name w:val="C813CF3B2D884275B9D302F0253C8398"/>
        <w:category>
          <w:name w:val="General"/>
          <w:gallery w:val="placeholder"/>
        </w:category>
        <w:types>
          <w:type w:val="bbPlcHdr"/>
        </w:types>
        <w:behaviors>
          <w:behavior w:val="content"/>
        </w:behaviors>
        <w:guid w:val="{F20DEC48-6567-4AEB-9932-A3C631C01FD3}"/>
      </w:docPartPr>
      <w:docPartBody>
        <w:p w:rsidR="00304BC8" w:rsidRDefault="007B43A9" w:rsidP="007B43A9">
          <w:pPr>
            <w:pStyle w:val="C813CF3B2D884275B9D302F0253C8398"/>
          </w:pPr>
          <w:r w:rsidRPr="007B1E7C">
            <w:tab/>
          </w:r>
          <w:r w:rsidRPr="007B1E7C">
            <w:tab/>
          </w:r>
        </w:p>
      </w:docPartBody>
    </w:docPart>
    <w:docPart>
      <w:docPartPr>
        <w:name w:val="D82A3FE8B9554A02930D96971B3EDC86"/>
        <w:category>
          <w:name w:val="General"/>
          <w:gallery w:val="placeholder"/>
        </w:category>
        <w:types>
          <w:type w:val="bbPlcHdr"/>
        </w:types>
        <w:behaviors>
          <w:behavior w:val="content"/>
        </w:behaviors>
        <w:guid w:val="{A59E3AED-EBE3-4733-84F0-FC045606C356}"/>
      </w:docPartPr>
      <w:docPartBody>
        <w:p w:rsidR="00304BC8" w:rsidRDefault="007B43A9" w:rsidP="007B43A9">
          <w:pPr>
            <w:pStyle w:val="D82A3FE8B9554A02930D96971B3EDC86"/>
          </w:pPr>
          <w:r>
            <w:rPr>
              <w:rStyle w:val="PlaceholderText"/>
            </w:rPr>
            <w:tab/>
          </w:r>
        </w:p>
      </w:docPartBody>
    </w:docPart>
    <w:docPart>
      <w:docPartPr>
        <w:name w:val="1F3863AB252C40F881B5671E0A1C8153"/>
        <w:category>
          <w:name w:val="General"/>
          <w:gallery w:val="placeholder"/>
        </w:category>
        <w:types>
          <w:type w:val="bbPlcHdr"/>
        </w:types>
        <w:behaviors>
          <w:behavior w:val="content"/>
        </w:behaviors>
        <w:guid w:val="{BB8CA03C-CF43-43EA-9DAF-F922DE2914E5}"/>
      </w:docPartPr>
      <w:docPartBody>
        <w:p w:rsidR="00304BC8" w:rsidRDefault="007B43A9" w:rsidP="007B43A9">
          <w:pPr>
            <w:pStyle w:val="1F3863AB252C40F881B5671E0A1C8153"/>
          </w:pPr>
          <w:r w:rsidRPr="007B1E7C">
            <w:tab/>
          </w:r>
          <w:r w:rsidRPr="007B1E7C">
            <w:tab/>
          </w:r>
        </w:p>
      </w:docPartBody>
    </w:docPart>
    <w:docPart>
      <w:docPartPr>
        <w:name w:val="363125EF27DB42598477CDD27EAA2E5D"/>
        <w:category>
          <w:name w:val="General"/>
          <w:gallery w:val="placeholder"/>
        </w:category>
        <w:types>
          <w:type w:val="bbPlcHdr"/>
        </w:types>
        <w:behaviors>
          <w:behavior w:val="content"/>
        </w:behaviors>
        <w:guid w:val="{4D420736-B182-4D8C-8DEA-7AEB4C4B6D7C}"/>
      </w:docPartPr>
      <w:docPartBody>
        <w:p w:rsidR="00304BC8" w:rsidRDefault="007B43A9" w:rsidP="007B43A9">
          <w:pPr>
            <w:pStyle w:val="363125EF27DB42598477CDD27EAA2E5D"/>
          </w:pPr>
          <w:r w:rsidRPr="007B1E7C">
            <w:tab/>
          </w:r>
          <w:r w:rsidRPr="007B1E7C">
            <w:tab/>
          </w:r>
        </w:p>
      </w:docPartBody>
    </w:docPart>
    <w:docPart>
      <w:docPartPr>
        <w:name w:val="BA66E6E9056442BEBA4DA43D45E07887"/>
        <w:category>
          <w:name w:val="General"/>
          <w:gallery w:val="placeholder"/>
        </w:category>
        <w:types>
          <w:type w:val="bbPlcHdr"/>
        </w:types>
        <w:behaviors>
          <w:behavior w:val="content"/>
        </w:behaviors>
        <w:guid w:val="{86509DD7-3E58-4910-A897-0D5016E13635}"/>
      </w:docPartPr>
      <w:docPartBody>
        <w:p w:rsidR="00304BC8" w:rsidRDefault="007B43A9" w:rsidP="007B43A9">
          <w:pPr>
            <w:pStyle w:val="BA66E6E9056442BEBA4DA43D45E07887"/>
          </w:pPr>
          <w:r>
            <w:rPr>
              <w:rStyle w:val="PlaceholderText"/>
            </w:rPr>
            <w:tab/>
          </w:r>
        </w:p>
      </w:docPartBody>
    </w:docPart>
    <w:docPart>
      <w:docPartPr>
        <w:name w:val="A5CA1F45704D4B6FB14053E1C48E0D97"/>
        <w:category>
          <w:name w:val="General"/>
          <w:gallery w:val="placeholder"/>
        </w:category>
        <w:types>
          <w:type w:val="bbPlcHdr"/>
        </w:types>
        <w:behaviors>
          <w:behavior w:val="content"/>
        </w:behaviors>
        <w:guid w:val="{EE41FB2E-A7A6-4090-AD6E-9C820FB91DAD}"/>
      </w:docPartPr>
      <w:docPartBody>
        <w:p w:rsidR="00304BC8" w:rsidRDefault="007B43A9" w:rsidP="007B43A9">
          <w:pPr>
            <w:pStyle w:val="A5CA1F45704D4B6FB14053E1C48E0D97"/>
          </w:pPr>
          <w:r w:rsidRPr="007B1E7C">
            <w:tab/>
          </w:r>
          <w:r w:rsidRPr="007B1E7C">
            <w:tab/>
          </w:r>
        </w:p>
      </w:docPartBody>
    </w:docPart>
    <w:docPart>
      <w:docPartPr>
        <w:name w:val="86C2E2E37AA44E20B44AEFCEEF548B87"/>
        <w:category>
          <w:name w:val="General"/>
          <w:gallery w:val="placeholder"/>
        </w:category>
        <w:types>
          <w:type w:val="bbPlcHdr"/>
        </w:types>
        <w:behaviors>
          <w:behavior w:val="content"/>
        </w:behaviors>
        <w:guid w:val="{E3106A7C-F92E-4909-8F25-9885436EE230}"/>
      </w:docPartPr>
      <w:docPartBody>
        <w:p w:rsidR="00304BC8" w:rsidRDefault="007B43A9" w:rsidP="007B43A9">
          <w:pPr>
            <w:pStyle w:val="86C2E2E37AA44E20B44AEFCEEF548B87"/>
          </w:pPr>
          <w:r w:rsidRPr="007B1E7C">
            <w:tab/>
          </w:r>
          <w:r w:rsidRPr="007B1E7C">
            <w:tab/>
          </w:r>
        </w:p>
      </w:docPartBody>
    </w:docPart>
    <w:docPart>
      <w:docPartPr>
        <w:name w:val="07618589B6074155A5363BB96A0BD01D"/>
        <w:category>
          <w:name w:val="General"/>
          <w:gallery w:val="placeholder"/>
        </w:category>
        <w:types>
          <w:type w:val="bbPlcHdr"/>
        </w:types>
        <w:behaviors>
          <w:behavior w:val="content"/>
        </w:behaviors>
        <w:guid w:val="{FD96B31B-0312-4967-A20E-FE6D1109378C}"/>
      </w:docPartPr>
      <w:docPartBody>
        <w:p w:rsidR="00304BC8" w:rsidRDefault="007B43A9" w:rsidP="007B43A9">
          <w:pPr>
            <w:pStyle w:val="07618589B6074155A5363BB96A0BD01D"/>
          </w:pPr>
          <w:r>
            <w:rPr>
              <w:rStyle w:val="PlaceholderText"/>
            </w:rPr>
            <w:tab/>
          </w:r>
        </w:p>
      </w:docPartBody>
    </w:docPart>
    <w:docPart>
      <w:docPartPr>
        <w:name w:val="9BA67DE1A48A454ABEF960D838434716"/>
        <w:category>
          <w:name w:val="General"/>
          <w:gallery w:val="placeholder"/>
        </w:category>
        <w:types>
          <w:type w:val="bbPlcHdr"/>
        </w:types>
        <w:behaviors>
          <w:behavior w:val="content"/>
        </w:behaviors>
        <w:guid w:val="{F6279936-189D-4F91-9C88-0EA2A3FF9925}"/>
      </w:docPartPr>
      <w:docPartBody>
        <w:p w:rsidR="00304BC8" w:rsidRDefault="007B43A9" w:rsidP="007B43A9">
          <w:pPr>
            <w:pStyle w:val="9BA67DE1A48A454ABEF960D838434716"/>
          </w:pPr>
          <w:r w:rsidRPr="007B1E7C">
            <w:tab/>
          </w:r>
          <w:r w:rsidRPr="007B1E7C">
            <w:tab/>
          </w:r>
        </w:p>
      </w:docPartBody>
    </w:docPart>
    <w:docPart>
      <w:docPartPr>
        <w:name w:val="FF4DF99602E742B79BE0458BDCCEDD3D"/>
        <w:category>
          <w:name w:val="General"/>
          <w:gallery w:val="placeholder"/>
        </w:category>
        <w:types>
          <w:type w:val="bbPlcHdr"/>
        </w:types>
        <w:behaviors>
          <w:behavior w:val="content"/>
        </w:behaviors>
        <w:guid w:val="{36E53BDA-DAED-4B77-9822-F05029493F15}"/>
      </w:docPartPr>
      <w:docPartBody>
        <w:p w:rsidR="00304BC8" w:rsidRDefault="007B43A9" w:rsidP="007B43A9">
          <w:pPr>
            <w:pStyle w:val="FF4DF99602E742B79BE0458BDCCEDD3D"/>
          </w:pPr>
          <w:r w:rsidRPr="007B1E7C">
            <w:tab/>
          </w:r>
          <w:r w:rsidRPr="007B1E7C">
            <w:tab/>
          </w:r>
        </w:p>
      </w:docPartBody>
    </w:docPart>
    <w:docPart>
      <w:docPartPr>
        <w:name w:val="8B4A16F9FD8E406FA423698B38D95B99"/>
        <w:category>
          <w:name w:val="General"/>
          <w:gallery w:val="placeholder"/>
        </w:category>
        <w:types>
          <w:type w:val="bbPlcHdr"/>
        </w:types>
        <w:behaviors>
          <w:behavior w:val="content"/>
        </w:behaviors>
        <w:guid w:val="{F2BBE9F0-78D9-4C4E-B74E-42A00DE0755D}"/>
      </w:docPartPr>
      <w:docPartBody>
        <w:p w:rsidR="00304BC8" w:rsidRDefault="007B43A9" w:rsidP="007B43A9">
          <w:pPr>
            <w:pStyle w:val="8B4A16F9FD8E406FA423698B38D95B99"/>
          </w:pPr>
          <w:r w:rsidRPr="007B1E7C">
            <w:tab/>
          </w:r>
          <w:r w:rsidRPr="007B1E7C">
            <w:tab/>
          </w:r>
        </w:p>
      </w:docPartBody>
    </w:docPart>
    <w:docPart>
      <w:docPartPr>
        <w:name w:val="E687C55BB1054F43BF564BDB4EF241F6"/>
        <w:category>
          <w:name w:val="General"/>
          <w:gallery w:val="placeholder"/>
        </w:category>
        <w:types>
          <w:type w:val="bbPlcHdr"/>
        </w:types>
        <w:behaviors>
          <w:behavior w:val="content"/>
        </w:behaviors>
        <w:guid w:val="{91247F77-308C-4F44-A823-3AEDE84E2F5D}"/>
      </w:docPartPr>
      <w:docPartBody>
        <w:p w:rsidR="00304BC8" w:rsidRDefault="007B43A9" w:rsidP="007B43A9">
          <w:pPr>
            <w:pStyle w:val="E687C55BB1054F43BF564BDB4EF241F6"/>
          </w:pPr>
          <w:r>
            <w:rPr>
              <w:rStyle w:val="PlaceholderText"/>
            </w:rPr>
            <w:tab/>
          </w:r>
        </w:p>
      </w:docPartBody>
    </w:docPart>
    <w:docPart>
      <w:docPartPr>
        <w:name w:val="028FA088FFCA48D0A0B251F4D3B57799"/>
        <w:category>
          <w:name w:val="General"/>
          <w:gallery w:val="placeholder"/>
        </w:category>
        <w:types>
          <w:type w:val="bbPlcHdr"/>
        </w:types>
        <w:behaviors>
          <w:behavior w:val="content"/>
        </w:behaviors>
        <w:guid w:val="{5414E270-F4E9-471B-BCBA-484FECB319EE}"/>
      </w:docPartPr>
      <w:docPartBody>
        <w:p w:rsidR="00304BC8" w:rsidRDefault="007B43A9" w:rsidP="007B43A9">
          <w:pPr>
            <w:pStyle w:val="028FA088FFCA48D0A0B251F4D3B57799"/>
          </w:pPr>
          <w:r>
            <w:rPr>
              <w:rStyle w:val="PlaceholderText"/>
            </w:rPr>
            <w:tab/>
          </w:r>
        </w:p>
      </w:docPartBody>
    </w:docPart>
    <w:docPart>
      <w:docPartPr>
        <w:name w:val="5328A0B3BA894800B9CB6DACE5AF8973"/>
        <w:category>
          <w:name w:val="General"/>
          <w:gallery w:val="placeholder"/>
        </w:category>
        <w:types>
          <w:type w:val="bbPlcHdr"/>
        </w:types>
        <w:behaviors>
          <w:behavior w:val="content"/>
        </w:behaviors>
        <w:guid w:val="{9E2FF7A3-FBE9-4A1B-9928-D0260A7C9B37}"/>
      </w:docPartPr>
      <w:docPartBody>
        <w:p w:rsidR="00304BC8" w:rsidRDefault="007B43A9" w:rsidP="007B43A9">
          <w:pPr>
            <w:pStyle w:val="5328A0B3BA894800B9CB6DACE5AF8973"/>
          </w:pPr>
          <w:r w:rsidRPr="007B1E7C">
            <w:tab/>
          </w:r>
          <w:r w:rsidRPr="007B1E7C">
            <w:tab/>
          </w:r>
        </w:p>
      </w:docPartBody>
    </w:docPart>
    <w:docPart>
      <w:docPartPr>
        <w:name w:val="8B025FA2D8044061AFB5B02F1A4CDCFD"/>
        <w:category>
          <w:name w:val="General"/>
          <w:gallery w:val="placeholder"/>
        </w:category>
        <w:types>
          <w:type w:val="bbPlcHdr"/>
        </w:types>
        <w:behaviors>
          <w:behavior w:val="content"/>
        </w:behaviors>
        <w:guid w:val="{7A40B8EE-4C1E-463C-8F33-141CA64BB435}"/>
      </w:docPartPr>
      <w:docPartBody>
        <w:p w:rsidR="00304BC8" w:rsidRDefault="007B43A9" w:rsidP="007B43A9">
          <w:pPr>
            <w:pStyle w:val="8B025FA2D8044061AFB5B02F1A4CDCFD"/>
          </w:pPr>
          <w:r w:rsidRPr="007B1E7C">
            <w:tab/>
          </w:r>
          <w:r w:rsidRPr="007B1E7C">
            <w:tab/>
          </w:r>
        </w:p>
      </w:docPartBody>
    </w:docPart>
    <w:docPart>
      <w:docPartPr>
        <w:name w:val="287DA865A3324555B42EC76301E4CD3A"/>
        <w:category>
          <w:name w:val="General"/>
          <w:gallery w:val="placeholder"/>
        </w:category>
        <w:types>
          <w:type w:val="bbPlcHdr"/>
        </w:types>
        <w:behaviors>
          <w:behavior w:val="content"/>
        </w:behaviors>
        <w:guid w:val="{8121D479-2704-4E29-9030-AD4046FC6AC3}"/>
      </w:docPartPr>
      <w:docPartBody>
        <w:p w:rsidR="00304BC8" w:rsidRDefault="007B43A9" w:rsidP="007B43A9">
          <w:pPr>
            <w:pStyle w:val="287DA865A3324555B42EC76301E4CD3A"/>
          </w:pPr>
          <w:r w:rsidRPr="007B1E7C">
            <w:tab/>
          </w:r>
          <w:r w:rsidRPr="007B1E7C">
            <w:tab/>
          </w:r>
        </w:p>
      </w:docPartBody>
    </w:docPart>
    <w:docPart>
      <w:docPartPr>
        <w:name w:val="992884B7B3B94F118F913A86A8D85706"/>
        <w:category>
          <w:name w:val="General"/>
          <w:gallery w:val="placeholder"/>
        </w:category>
        <w:types>
          <w:type w:val="bbPlcHdr"/>
        </w:types>
        <w:behaviors>
          <w:behavior w:val="content"/>
        </w:behaviors>
        <w:guid w:val="{C906F23E-0AF9-4886-9D48-9153DF01562E}"/>
      </w:docPartPr>
      <w:docPartBody>
        <w:p w:rsidR="00304BC8" w:rsidRDefault="007B43A9" w:rsidP="007B43A9">
          <w:pPr>
            <w:pStyle w:val="992884B7B3B94F118F913A86A8D85706"/>
          </w:pPr>
          <w:r w:rsidRPr="007B1E7C">
            <w:tab/>
          </w:r>
          <w:r w:rsidRPr="007B1E7C">
            <w:tab/>
          </w:r>
        </w:p>
      </w:docPartBody>
    </w:docPart>
    <w:docPart>
      <w:docPartPr>
        <w:name w:val="214D8F80FED3441D84C9B10D9571A463"/>
        <w:category>
          <w:name w:val="General"/>
          <w:gallery w:val="placeholder"/>
        </w:category>
        <w:types>
          <w:type w:val="bbPlcHdr"/>
        </w:types>
        <w:behaviors>
          <w:behavior w:val="content"/>
        </w:behaviors>
        <w:guid w:val="{403AA7A0-C151-4245-8FF3-AFB26966AEC2}"/>
      </w:docPartPr>
      <w:docPartBody>
        <w:p w:rsidR="00304BC8" w:rsidRDefault="007B43A9" w:rsidP="007B43A9">
          <w:pPr>
            <w:pStyle w:val="214D8F80FED3441D84C9B10D9571A463"/>
          </w:pPr>
          <w:r w:rsidRPr="007B1E7C">
            <w:tab/>
          </w:r>
          <w:r w:rsidRPr="007B1E7C">
            <w:tab/>
          </w:r>
        </w:p>
      </w:docPartBody>
    </w:docPart>
    <w:docPart>
      <w:docPartPr>
        <w:name w:val="18DE869C342E4FB28FF55C6DDF68C801"/>
        <w:category>
          <w:name w:val="General"/>
          <w:gallery w:val="placeholder"/>
        </w:category>
        <w:types>
          <w:type w:val="bbPlcHdr"/>
        </w:types>
        <w:behaviors>
          <w:behavior w:val="content"/>
        </w:behaviors>
        <w:guid w:val="{1A5D658A-C4B0-444D-AA4E-1A8E3CCE8C1F}"/>
      </w:docPartPr>
      <w:docPartBody>
        <w:p w:rsidR="00304BC8" w:rsidRDefault="007B43A9" w:rsidP="007B43A9">
          <w:pPr>
            <w:pStyle w:val="18DE869C342E4FB28FF55C6DDF68C801"/>
          </w:pPr>
          <w:r w:rsidRPr="007B1E7C">
            <w:tab/>
          </w:r>
          <w:r w:rsidRPr="007B1E7C">
            <w:tab/>
          </w:r>
        </w:p>
      </w:docPartBody>
    </w:docPart>
    <w:docPart>
      <w:docPartPr>
        <w:name w:val="DD333A682BD142F2A4C551B9796083D2"/>
        <w:category>
          <w:name w:val="General"/>
          <w:gallery w:val="placeholder"/>
        </w:category>
        <w:types>
          <w:type w:val="bbPlcHdr"/>
        </w:types>
        <w:behaviors>
          <w:behavior w:val="content"/>
        </w:behaviors>
        <w:guid w:val="{0B3128D3-8733-4A00-B120-6C3D9B9150CA}"/>
      </w:docPartPr>
      <w:docPartBody>
        <w:p w:rsidR="00304BC8" w:rsidRDefault="007B43A9" w:rsidP="007B43A9">
          <w:pPr>
            <w:pStyle w:val="DD333A682BD142F2A4C551B9796083D2"/>
          </w:pPr>
          <w:r w:rsidRPr="008333FB">
            <w:rPr>
              <w:b/>
              <w:bCs/>
            </w:rPr>
            <w:tab/>
          </w:r>
          <w:r w:rsidRPr="008333FB">
            <w:rPr>
              <w:b/>
              <w:bCs/>
            </w:rPr>
            <w:tab/>
          </w:r>
        </w:p>
      </w:docPartBody>
    </w:docPart>
    <w:docPart>
      <w:docPartPr>
        <w:name w:val="088CD88072604C95A260D79ADC9F0780"/>
        <w:category>
          <w:name w:val="General"/>
          <w:gallery w:val="placeholder"/>
        </w:category>
        <w:types>
          <w:type w:val="bbPlcHdr"/>
        </w:types>
        <w:behaviors>
          <w:behavior w:val="content"/>
        </w:behaviors>
        <w:guid w:val="{560584EA-8CA1-4BEF-8C43-71E7B32CD0EB}"/>
      </w:docPartPr>
      <w:docPartBody>
        <w:p w:rsidR="00304BC8" w:rsidRDefault="007B43A9" w:rsidP="007B43A9">
          <w:pPr>
            <w:pStyle w:val="088CD88072604C95A260D79ADC9F0780"/>
          </w:pPr>
          <w:r w:rsidRPr="007B1E7C">
            <w:tab/>
          </w:r>
          <w:r w:rsidRPr="007B1E7C">
            <w:tab/>
          </w:r>
        </w:p>
      </w:docPartBody>
    </w:docPart>
    <w:docPart>
      <w:docPartPr>
        <w:name w:val="B97ACE7F56FB4340A30A061C4D915B12"/>
        <w:category>
          <w:name w:val="General"/>
          <w:gallery w:val="placeholder"/>
        </w:category>
        <w:types>
          <w:type w:val="bbPlcHdr"/>
        </w:types>
        <w:behaviors>
          <w:behavior w:val="content"/>
        </w:behaviors>
        <w:guid w:val="{9F3C04B0-4EEF-4F10-AE01-DBE3EC89CF23}"/>
      </w:docPartPr>
      <w:docPartBody>
        <w:p w:rsidR="00304BC8" w:rsidRDefault="007B43A9" w:rsidP="007B43A9">
          <w:pPr>
            <w:pStyle w:val="B97ACE7F56FB4340A30A061C4D915B12"/>
          </w:pPr>
          <w:r w:rsidRPr="007B1E7C">
            <w:tab/>
          </w:r>
          <w:r w:rsidRPr="007B1E7C">
            <w:tab/>
          </w:r>
        </w:p>
      </w:docPartBody>
    </w:docPart>
    <w:docPart>
      <w:docPartPr>
        <w:name w:val="E44E3541D6A04EC39AC1930144C1BA25"/>
        <w:category>
          <w:name w:val="General"/>
          <w:gallery w:val="placeholder"/>
        </w:category>
        <w:types>
          <w:type w:val="bbPlcHdr"/>
        </w:types>
        <w:behaviors>
          <w:behavior w:val="content"/>
        </w:behaviors>
        <w:guid w:val="{2DABED7D-F531-429D-B3A3-BC4B98D99AFB}"/>
      </w:docPartPr>
      <w:docPartBody>
        <w:p w:rsidR="00304BC8" w:rsidRDefault="007B43A9" w:rsidP="007B43A9">
          <w:pPr>
            <w:pStyle w:val="E44E3541D6A04EC39AC1930144C1BA25"/>
          </w:pPr>
          <w:r w:rsidRPr="007B1E7C">
            <w:tab/>
          </w:r>
          <w:r w:rsidRPr="007B1E7C">
            <w:tab/>
          </w:r>
        </w:p>
      </w:docPartBody>
    </w:docPart>
    <w:docPart>
      <w:docPartPr>
        <w:name w:val="F547894599FF4440964D05CD2534D6CE"/>
        <w:category>
          <w:name w:val="General"/>
          <w:gallery w:val="placeholder"/>
        </w:category>
        <w:types>
          <w:type w:val="bbPlcHdr"/>
        </w:types>
        <w:behaviors>
          <w:behavior w:val="content"/>
        </w:behaviors>
        <w:guid w:val="{16F4B0A1-BA4D-4523-8259-D80AE208DB2C}"/>
      </w:docPartPr>
      <w:docPartBody>
        <w:p w:rsidR="00304BC8" w:rsidRDefault="007B43A9" w:rsidP="007B43A9">
          <w:pPr>
            <w:pStyle w:val="F547894599FF4440964D05CD2534D6CE"/>
          </w:pPr>
          <w:r w:rsidRPr="008333FB">
            <w:rPr>
              <w:b/>
              <w:bCs/>
            </w:rPr>
            <w:tab/>
          </w:r>
          <w:r w:rsidRPr="008333FB">
            <w:rPr>
              <w:b/>
              <w:bCs/>
            </w:rPr>
            <w:tab/>
          </w:r>
        </w:p>
      </w:docPartBody>
    </w:docPart>
    <w:docPart>
      <w:docPartPr>
        <w:name w:val="AB5162B859D247DEBA10C0F42158D360"/>
        <w:category>
          <w:name w:val="General"/>
          <w:gallery w:val="placeholder"/>
        </w:category>
        <w:types>
          <w:type w:val="bbPlcHdr"/>
        </w:types>
        <w:behaviors>
          <w:behavior w:val="content"/>
        </w:behaviors>
        <w:guid w:val="{0EF7E470-ABC1-41B2-B516-57888BFA1731}"/>
      </w:docPartPr>
      <w:docPartBody>
        <w:p w:rsidR="00304BC8" w:rsidRDefault="007B43A9" w:rsidP="007B43A9">
          <w:pPr>
            <w:pStyle w:val="AB5162B859D247DEBA10C0F42158D360"/>
          </w:pPr>
          <w:r w:rsidRPr="007B1E7C">
            <w:tab/>
          </w:r>
          <w:r w:rsidRPr="007B1E7C">
            <w:tab/>
          </w:r>
        </w:p>
      </w:docPartBody>
    </w:docPart>
    <w:docPart>
      <w:docPartPr>
        <w:name w:val="73C48DE0B0F046ACA4E67877840693F6"/>
        <w:category>
          <w:name w:val="General"/>
          <w:gallery w:val="placeholder"/>
        </w:category>
        <w:types>
          <w:type w:val="bbPlcHdr"/>
        </w:types>
        <w:behaviors>
          <w:behavior w:val="content"/>
        </w:behaviors>
        <w:guid w:val="{40C6F6A1-AECA-4370-AF9A-E27675FE8C37}"/>
      </w:docPartPr>
      <w:docPartBody>
        <w:p w:rsidR="00304BC8" w:rsidRDefault="007B43A9" w:rsidP="007B43A9">
          <w:pPr>
            <w:pStyle w:val="73C48DE0B0F046ACA4E67877840693F6"/>
          </w:pPr>
          <w:r w:rsidRPr="007B1E7C">
            <w:tab/>
          </w:r>
          <w:r w:rsidRPr="007B1E7C">
            <w:tab/>
          </w:r>
        </w:p>
      </w:docPartBody>
    </w:docPart>
    <w:docPart>
      <w:docPartPr>
        <w:name w:val="8303F66AEE2C41EA8CA3E974C2ADE771"/>
        <w:category>
          <w:name w:val="General"/>
          <w:gallery w:val="placeholder"/>
        </w:category>
        <w:types>
          <w:type w:val="bbPlcHdr"/>
        </w:types>
        <w:behaviors>
          <w:behavior w:val="content"/>
        </w:behaviors>
        <w:guid w:val="{A2B015D7-A6C4-4A7D-9A1E-A954FD32300B}"/>
      </w:docPartPr>
      <w:docPartBody>
        <w:p w:rsidR="00304BC8" w:rsidRDefault="007B43A9" w:rsidP="007B43A9">
          <w:pPr>
            <w:pStyle w:val="8303F66AEE2C41EA8CA3E974C2ADE771"/>
          </w:pPr>
          <w:r w:rsidRPr="007B1E7C">
            <w:tab/>
          </w:r>
          <w:r w:rsidRPr="007B1E7C">
            <w:tab/>
          </w:r>
        </w:p>
      </w:docPartBody>
    </w:docPart>
    <w:docPart>
      <w:docPartPr>
        <w:name w:val="2AF1F5F4FE2F4480AEB66A6FEF1BE8F4"/>
        <w:category>
          <w:name w:val="General"/>
          <w:gallery w:val="placeholder"/>
        </w:category>
        <w:types>
          <w:type w:val="bbPlcHdr"/>
        </w:types>
        <w:behaviors>
          <w:behavior w:val="content"/>
        </w:behaviors>
        <w:guid w:val="{04DCFB5B-CDCB-42B0-8A3E-08B8F64FCFB6}"/>
      </w:docPartPr>
      <w:docPartBody>
        <w:p w:rsidR="00304BC8" w:rsidRDefault="007B43A9" w:rsidP="007B43A9">
          <w:pPr>
            <w:pStyle w:val="2AF1F5F4FE2F4480AEB66A6FEF1BE8F4"/>
          </w:pPr>
          <w:r w:rsidRPr="008333FB">
            <w:rPr>
              <w:b/>
              <w:bCs/>
            </w:rPr>
            <w:tab/>
          </w:r>
          <w:r w:rsidRPr="008333FB">
            <w:rPr>
              <w:b/>
              <w:bCs/>
            </w:rPr>
            <w:tab/>
          </w:r>
        </w:p>
      </w:docPartBody>
    </w:docPart>
    <w:docPart>
      <w:docPartPr>
        <w:name w:val="395F61003B3944AFBDF76949CFD9706F"/>
        <w:category>
          <w:name w:val="General"/>
          <w:gallery w:val="placeholder"/>
        </w:category>
        <w:types>
          <w:type w:val="bbPlcHdr"/>
        </w:types>
        <w:behaviors>
          <w:behavior w:val="content"/>
        </w:behaviors>
        <w:guid w:val="{3BB61E65-5D5F-4F14-92DB-21528ADAC9FE}"/>
      </w:docPartPr>
      <w:docPartBody>
        <w:p w:rsidR="00304BC8" w:rsidRDefault="007B43A9" w:rsidP="007B43A9">
          <w:pPr>
            <w:pStyle w:val="395F61003B3944AFBDF76949CFD9706F"/>
          </w:pPr>
          <w:r w:rsidRPr="007B1E7C">
            <w:tab/>
          </w:r>
          <w:r w:rsidRPr="007B1E7C">
            <w:tab/>
          </w:r>
        </w:p>
      </w:docPartBody>
    </w:docPart>
    <w:docPart>
      <w:docPartPr>
        <w:name w:val="9B6E738C68EE458E840F80F515E53789"/>
        <w:category>
          <w:name w:val="General"/>
          <w:gallery w:val="placeholder"/>
        </w:category>
        <w:types>
          <w:type w:val="bbPlcHdr"/>
        </w:types>
        <w:behaviors>
          <w:behavior w:val="content"/>
        </w:behaviors>
        <w:guid w:val="{31419628-0E1C-4605-A6F1-8B2A607618C6}"/>
      </w:docPartPr>
      <w:docPartBody>
        <w:p w:rsidR="00304BC8" w:rsidRDefault="007B43A9" w:rsidP="007B43A9">
          <w:pPr>
            <w:pStyle w:val="9B6E738C68EE458E840F80F515E53789"/>
          </w:pPr>
          <w:r w:rsidRPr="007B1E7C">
            <w:tab/>
          </w:r>
          <w:r w:rsidRPr="007B1E7C">
            <w:tab/>
          </w:r>
        </w:p>
      </w:docPartBody>
    </w:docPart>
    <w:docPart>
      <w:docPartPr>
        <w:name w:val="B2924AFA1ABC4489B55AA3B532CD7799"/>
        <w:category>
          <w:name w:val="General"/>
          <w:gallery w:val="placeholder"/>
        </w:category>
        <w:types>
          <w:type w:val="bbPlcHdr"/>
        </w:types>
        <w:behaviors>
          <w:behavior w:val="content"/>
        </w:behaviors>
        <w:guid w:val="{C20FBE12-8412-4566-AF5F-F961CA909BFD}"/>
      </w:docPartPr>
      <w:docPartBody>
        <w:p w:rsidR="00304BC8" w:rsidRDefault="007B43A9" w:rsidP="007B43A9">
          <w:pPr>
            <w:pStyle w:val="B2924AFA1ABC4489B55AA3B532CD7799"/>
          </w:pPr>
          <w:r w:rsidRPr="007B1E7C">
            <w:tab/>
          </w:r>
          <w:r w:rsidRPr="007B1E7C">
            <w:tab/>
          </w:r>
        </w:p>
      </w:docPartBody>
    </w:docPart>
    <w:docPart>
      <w:docPartPr>
        <w:name w:val="CF40338F5D23490AAB90271E7403B8B9"/>
        <w:category>
          <w:name w:val="General"/>
          <w:gallery w:val="placeholder"/>
        </w:category>
        <w:types>
          <w:type w:val="bbPlcHdr"/>
        </w:types>
        <w:behaviors>
          <w:behavior w:val="content"/>
        </w:behaviors>
        <w:guid w:val="{FBE28A9B-1F11-48CD-B027-7D9A3CC7BC6A}"/>
      </w:docPartPr>
      <w:docPartBody>
        <w:p w:rsidR="00304BC8" w:rsidRDefault="007B43A9" w:rsidP="007B43A9">
          <w:pPr>
            <w:pStyle w:val="CF40338F5D23490AAB90271E7403B8B9"/>
          </w:pPr>
          <w:r w:rsidRPr="008333FB">
            <w:rPr>
              <w:b/>
              <w:bCs/>
            </w:rPr>
            <w:tab/>
          </w:r>
          <w:r w:rsidRPr="008333FB">
            <w:rPr>
              <w:b/>
              <w:bCs/>
            </w:rPr>
            <w:tab/>
          </w:r>
        </w:p>
      </w:docPartBody>
    </w:docPart>
    <w:docPart>
      <w:docPartPr>
        <w:name w:val="DF067E51A21C4CFCBE56A39DC9425EDE"/>
        <w:category>
          <w:name w:val="General"/>
          <w:gallery w:val="placeholder"/>
        </w:category>
        <w:types>
          <w:type w:val="bbPlcHdr"/>
        </w:types>
        <w:behaviors>
          <w:behavior w:val="content"/>
        </w:behaviors>
        <w:guid w:val="{EDCA9338-D22F-4A63-BA14-73F2556B0CD7}"/>
      </w:docPartPr>
      <w:docPartBody>
        <w:p w:rsidR="00304BC8" w:rsidRDefault="007B43A9" w:rsidP="007B43A9">
          <w:pPr>
            <w:pStyle w:val="DF067E51A21C4CFCBE56A39DC9425EDE"/>
          </w:pPr>
          <w:r w:rsidRPr="007B1E7C">
            <w:tab/>
          </w:r>
          <w:r w:rsidRPr="007B1E7C">
            <w:tab/>
          </w:r>
        </w:p>
      </w:docPartBody>
    </w:docPart>
    <w:docPart>
      <w:docPartPr>
        <w:name w:val="8272885A70454474B9209F011DC0A265"/>
        <w:category>
          <w:name w:val="General"/>
          <w:gallery w:val="placeholder"/>
        </w:category>
        <w:types>
          <w:type w:val="bbPlcHdr"/>
        </w:types>
        <w:behaviors>
          <w:behavior w:val="content"/>
        </w:behaviors>
        <w:guid w:val="{9588BB22-D7F9-4369-AFC3-8BB92248663C}"/>
      </w:docPartPr>
      <w:docPartBody>
        <w:p w:rsidR="00304BC8" w:rsidRDefault="007B43A9" w:rsidP="007B43A9">
          <w:pPr>
            <w:pStyle w:val="8272885A70454474B9209F011DC0A265"/>
          </w:pPr>
          <w:r w:rsidRPr="007B1E7C">
            <w:tab/>
          </w:r>
          <w:r w:rsidRPr="007B1E7C">
            <w:tab/>
          </w:r>
        </w:p>
      </w:docPartBody>
    </w:docPart>
    <w:docPart>
      <w:docPartPr>
        <w:name w:val="79605939939D43F2AAF1872F2FDB349C"/>
        <w:category>
          <w:name w:val="General"/>
          <w:gallery w:val="placeholder"/>
        </w:category>
        <w:types>
          <w:type w:val="bbPlcHdr"/>
        </w:types>
        <w:behaviors>
          <w:behavior w:val="content"/>
        </w:behaviors>
        <w:guid w:val="{B1A998CA-4C54-41E8-B6B6-ACE9B572A1F4}"/>
      </w:docPartPr>
      <w:docPartBody>
        <w:p w:rsidR="00304BC8" w:rsidRDefault="007B43A9" w:rsidP="007B43A9">
          <w:pPr>
            <w:pStyle w:val="79605939939D43F2AAF1872F2FDB349C"/>
          </w:pPr>
          <w:r w:rsidRPr="007B1E7C">
            <w:tab/>
          </w:r>
          <w:r w:rsidRPr="007B1E7C">
            <w:tab/>
          </w:r>
        </w:p>
      </w:docPartBody>
    </w:docPart>
    <w:docPart>
      <w:docPartPr>
        <w:name w:val="6A053B087E614C408BA3F59ABFC4BC1D"/>
        <w:category>
          <w:name w:val="General"/>
          <w:gallery w:val="placeholder"/>
        </w:category>
        <w:types>
          <w:type w:val="bbPlcHdr"/>
        </w:types>
        <w:behaviors>
          <w:behavior w:val="content"/>
        </w:behaviors>
        <w:guid w:val="{9D103F4D-B64E-4F45-BA64-A12370BFAA44}"/>
      </w:docPartPr>
      <w:docPartBody>
        <w:p w:rsidR="00304BC8" w:rsidRDefault="007B43A9" w:rsidP="007B43A9">
          <w:pPr>
            <w:pStyle w:val="6A053B087E614C408BA3F59ABFC4BC1D"/>
          </w:pPr>
          <w:r w:rsidRPr="007B1E7C">
            <w:tab/>
          </w:r>
          <w:r w:rsidRPr="007B1E7C">
            <w:tab/>
          </w:r>
        </w:p>
      </w:docPartBody>
    </w:docPart>
    <w:docPart>
      <w:docPartPr>
        <w:name w:val="8088FAA08514495C92814A5ECC4DD514"/>
        <w:category>
          <w:name w:val="General"/>
          <w:gallery w:val="placeholder"/>
        </w:category>
        <w:types>
          <w:type w:val="bbPlcHdr"/>
        </w:types>
        <w:behaviors>
          <w:behavior w:val="content"/>
        </w:behaviors>
        <w:guid w:val="{FC0149B8-21CA-428C-BB06-3BCC72298938}"/>
      </w:docPartPr>
      <w:docPartBody>
        <w:p w:rsidR="00304BC8" w:rsidRDefault="007B43A9" w:rsidP="007B43A9">
          <w:pPr>
            <w:pStyle w:val="8088FAA08514495C92814A5ECC4DD514"/>
          </w:pPr>
          <w:r w:rsidRPr="008333FB">
            <w:rPr>
              <w:b/>
              <w:bCs/>
            </w:rPr>
            <w:tab/>
          </w:r>
          <w:r w:rsidRPr="008333FB">
            <w:rPr>
              <w:b/>
              <w:bCs/>
            </w:rPr>
            <w:tab/>
          </w:r>
        </w:p>
      </w:docPartBody>
    </w:docPart>
    <w:docPart>
      <w:docPartPr>
        <w:name w:val="F472292FCE844AD5AEF4379F388D616C"/>
        <w:category>
          <w:name w:val="General"/>
          <w:gallery w:val="placeholder"/>
        </w:category>
        <w:types>
          <w:type w:val="bbPlcHdr"/>
        </w:types>
        <w:behaviors>
          <w:behavior w:val="content"/>
        </w:behaviors>
        <w:guid w:val="{A572A99A-B1BD-4D94-AC78-4DC81235DB25}"/>
      </w:docPartPr>
      <w:docPartBody>
        <w:p w:rsidR="00304BC8" w:rsidRDefault="007B43A9" w:rsidP="007B43A9">
          <w:pPr>
            <w:pStyle w:val="F472292FCE844AD5AEF4379F388D616C"/>
          </w:pPr>
          <w:r w:rsidRPr="007B1E7C">
            <w:tab/>
          </w:r>
          <w:r w:rsidRPr="007B1E7C">
            <w:tab/>
          </w:r>
        </w:p>
      </w:docPartBody>
    </w:docPart>
    <w:docPart>
      <w:docPartPr>
        <w:name w:val="86E79A2DF53143698F42F172201FD323"/>
        <w:category>
          <w:name w:val="General"/>
          <w:gallery w:val="placeholder"/>
        </w:category>
        <w:types>
          <w:type w:val="bbPlcHdr"/>
        </w:types>
        <w:behaviors>
          <w:behavior w:val="content"/>
        </w:behaviors>
        <w:guid w:val="{F4CEBACB-AF8F-4F4F-881B-7D0F345E89C7}"/>
      </w:docPartPr>
      <w:docPartBody>
        <w:p w:rsidR="00304BC8" w:rsidRDefault="007B43A9" w:rsidP="007B43A9">
          <w:pPr>
            <w:pStyle w:val="86E79A2DF53143698F42F172201FD323"/>
          </w:pPr>
          <w:r w:rsidRPr="007B1E7C">
            <w:tab/>
          </w:r>
          <w:r w:rsidRPr="007B1E7C">
            <w:tab/>
          </w:r>
        </w:p>
      </w:docPartBody>
    </w:docPart>
    <w:docPart>
      <w:docPartPr>
        <w:name w:val="882FDEE57F704568A8A54C08EDD9D81B"/>
        <w:category>
          <w:name w:val="General"/>
          <w:gallery w:val="placeholder"/>
        </w:category>
        <w:types>
          <w:type w:val="bbPlcHdr"/>
        </w:types>
        <w:behaviors>
          <w:behavior w:val="content"/>
        </w:behaviors>
        <w:guid w:val="{C904FFD7-2DC0-4933-A92A-54DFA9017B20}"/>
      </w:docPartPr>
      <w:docPartBody>
        <w:p w:rsidR="00304BC8" w:rsidRDefault="007B43A9" w:rsidP="007B43A9">
          <w:pPr>
            <w:pStyle w:val="882FDEE57F704568A8A54C08EDD9D81B"/>
          </w:pPr>
          <w:r w:rsidRPr="007B1E7C">
            <w:tab/>
          </w:r>
          <w:r w:rsidRPr="007B1E7C">
            <w:tab/>
          </w:r>
        </w:p>
      </w:docPartBody>
    </w:docPart>
    <w:docPart>
      <w:docPartPr>
        <w:name w:val="C70013425E25446EA26D1B552FA52D1C"/>
        <w:category>
          <w:name w:val="General"/>
          <w:gallery w:val="placeholder"/>
        </w:category>
        <w:types>
          <w:type w:val="bbPlcHdr"/>
        </w:types>
        <w:behaviors>
          <w:behavior w:val="content"/>
        </w:behaviors>
        <w:guid w:val="{578F5D46-954E-438A-ADA9-F70223249300}"/>
      </w:docPartPr>
      <w:docPartBody>
        <w:p w:rsidR="00304BC8" w:rsidRDefault="007B43A9" w:rsidP="007B43A9">
          <w:pPr>
            <w:pStyle w:val="C70013425E25446EA26D1B552FA52D1C"/>
          </w:pPr>
          <w:r w:rsidRPr="007B1E7C">
            <w:tab/>
          </w:r>
          <w:r w:rsidRPr="007B1E7C">
            <w:tab/>
          </w:r>
        </w:p>
      </w:docPartBody>
    </w:docPart>
    <w:docPart>
      <w:docPartPr>
        <w:name w:val="8BD1FA94B53F46C3BF8BA92C05C8E988"/>
        <w:category>
          <w:name w:val="General"/>
          <w:gallery w:val="placeholder"/>
        </w:category>
        <w:types>
          <w:type w:val="bbPlcHdr"/>
        </w:types>
        <w:behaviors>
          <w:behavior w:val="content"/>
        </w:behaviors>
        <w:guid w:val="{653E5043-5D22-41B0-B2C2-5FBC9070D9B2}"/>
      </w:docPartPr>
      <w:docPartBody>
        <w:p w:rsidR="00304BC8" w:rsidRDefault="007B43A9" w:rsidP="007B43A9">
          <w:pPr>
            <w:pStyle w:val="8BD1FA94B53F46C3BF8BA92C05C8E988"/>
          </w:pPr>
          <w:r>
            <w:rPr>
              <w:rStyle w:val="PlaceholderText"/>
            </w:rPr>
            <w:tab/>
          </w:r>
        </w:p>
      </w:docPartBody>
    </w:docPart>
    <w:docPart>
      <w:docPartPr>
        <w:name w:val="AE0026887BA3456792B1D551FB9618F4"/>
        <w:category>
          <w:name w:val="General"/>
          <w:gallery w:val="placeholder"/>
        </w:category>
        <w:types>
          <w:type w:val="bbPlcHdr"/>
        </w:types>
        <w:behaviors>
          <w:behavior w:val="content"/>
        </w:behaviors>
        <w:guid w:val="{A2B418AD-6ECC-490A-AD8D-18D1853BE876}"/>
      </w:docPartPr>
      <w:docPartBody>
        <w:p w:rsidR="00304BC8" w:rsidRDefault="007B43A9" w:rsidP="007B43A9">
          <w:pPr>
            <w:pStyle w:val="AE0026887BA3456792B1D551FB9618F4"/>
          </w:pPr>
          <w:r>
            <w:rPr>
              <w:rStyle w:val="PlaceholderText"/>
            </w:rPr>
            <w:tab/>
          </w:r>
        </w:p>
      </w:docPartBody>
    </w:docPart>
    <w:docPart>
      <w:docPartPr>
        <w:name w:val="751E48EB2A514D879B9697D90376C7C1"/>
        <w:category>
          <w:name w:val="General"/>
          <w:gallery w:val="placeholder"/>
        </w:category>
        <w:types>
          <w:type w:val="bbPlcHdr"/>
        </w:types>
        <w:behaviors>
          <w:behavior w:val="content"/>
        </w:behaviors>
        <w:guid w:val="{50AE1F74-0AEC-4D7E-918D-E805279CFA19}"/>
      </w:docPartPr>
      <w:docPartBody>
        <w:p w:rsidR="00304BC8" w:rsidRDefault="007B43A9" w:rsidP="007B43A9">
          <w:pPr>
            <w:pStyle w:val="751E48EB2A514D879B9697D90376C7C1"/>
          </w:pPr>
          <w:r>
            <w:rPr>
              <w:rStyle w:val="PlaceholderText"/>
            </w:rPr>
            <w:tab/>
          </w:r>
        </w:p>
      </w:docPartBody>
    </w:docPart>
    <w:docPart>
      <w:docPartPr>
        <w:name w:val="3C8AAA337A4B4711BF6AA64DF6FFDCF4"/>
        <w:category>
          <w:name w:val="General"/>
          <w:gallery w:val="placeholder"/>
        </w:category>
        <w:types>
          <w:type w:val="bbPlcHdr"/>
        </w:types>
        <w:behaviors>
          <w:behavior w:val="content"/>
        </w:behaviors>
        <w:guid w:val="{C5344579-E75A-4C75-B285-543AF6CCBCD5}"/>
      </w:docPartPr>
      <w:docPartBody>
        <w:p w:rsidR="00304BC8" w:rsidRDefault="007B43A9" w:rsidP="007B43A9">
          <w:pPr>
            <w:pStyle w:val="3C8AAA337A4B4711BF6AA64DF6FFDCF4"/>
          </w:pPr>
          <w:r>
            <w:tab/>
          </w:r>
          <w:r>
            <w:tab/>
          </w:r>
        </w:p>
      </w:docPartBody>
    </w:docPart>
    <w:docPart>
      <w:docPartPr>
        <w:name w:val="04D771D7DEE8403B8248432FE21B0485"/>
        <w:category>
          <w:name w:val="General"/>
          <w:gallery w:val="placeholder"/>
        </w:category>
        <w:types>
          <w:type w:val="bbPlcHdr"/>
        </w:types>
        <w:behaviors>
          <w:behavior w:val="content"/>
        </w:behaviors>
        <w:guid w:val="{63E187BA-308A-48C8-9171-7E84860F9D86}"/>
      </w:docPartPr>
      <w:docPartBody>
        <w:p w:rsidR="00304BC8" w:rsidRDefault="007B43A9" w:rsidP="007B43A9">
          <w:pPr>
            <w:pStyle w:val="04D771D7DEE8403B8248432FE21B0485"/>
          </w:pPr>
          <w:r>
            <w:rPr>
              <w:rStyle w:val="PlaceholderText"/>
            </w:rPr>
            <w:tab/>
          </w:r>
          <w:r>
            <w:rPr>
              <w:rStyle w:val="PlaceholderText"/>
            </w:rPr>
            <w:tab/>
          </w:r>
        </w:p>
      </w:docPartBody>
    </w:docPart>
    <w:docPart>
      <w:docPartPr>
        <w:name w:val="35FE5B8644054ED6B08D262FF1A71B16"/>
        <w:category>
          <w:name w:val="General"/>
          <w:gallery w:val="placeholder"/>
        </w:category>
        <w:types>
          <w:type w:val="bbPlcHdr"/>
        </w:types>
        <w:behaviors>
          <w:behavior w:val="content"/>
        </w:behaviors>
        <w:guid w:val="{F30F4C4A-F218-4E06-BB1B-44F0BB56F7DA}"/>
      </w:docPartPr>
      <w:docPartBody>
        <w:p w:rsidR="00304BC8" w:rsidRDefault="007B43A9" w:rsidP="007B43A9">
          <w:pPr>
            <w:pStyle w:val="35FE5B8644054ED6B08D262FF1A71B16"/>
          </w:pPr>
          <w:r>
            <w:rPr>
              <w:rStyle w:val="PlaceholderText"/>
            </w:rPr>
            <w:tab/>
          </w:r>
          <w:r>
            <w:rPr>
              <w:rStyle w:val="PlaceholderText"/>
            </w:rPr>
            <w:tab/>
          </w:r>
        </w:p>
      </w:docPartBody>
    </w:docPart>
    <w:docPart>
      <w:docPartPr>
        <w:name w:val="A2A30B131082494FB405E8326FEE764B"/>
        <w:category>
          <w:name w:val="General"/>
          <w:gallery w:val="placeholder"/>
        </w:category>
        <w:types>
          <w:type w:val="bbPlcHdr"/>
        </w:types>
        <w:behaviors>
          <w:behavior w:val="content"/>
        </w:behaviors>
        <w:guid w:val="{5FA153C8-41A0-4FF6-ADD9-7EA676BFF1DB}"/>
      </w:docPartPr>
      <w:docPartBody>
        <w:p w:rsidR="00304BC8" w:rsidRDefault="007B43A9" w:rsidP="007B43A9">
          <w:pPr>
            <w:pStyle w:val="A2A30B131082494FB405E8326FEE764B"/>
          </w:pPr>
          <w:r>
            <w:rPr>
              <w:rStyle w:val="PlaceholderText"/>
            </w:rPr>
            <w:tab/>
          </w:r>
          <w:r>
            <w:rPr>
              <w:rStyle w:val="PlaceholderText"/>
            </w:rPr>
            <w:tab/>
          </w:r>
        </w:p>
      </w:docPartBody>
    </w:docPart>
    <w:docPart>
      <w:docPartPr>
        <w:name w:val="8155AC7B050344288A9117C746267C0F"/>
        <w:category>
          <w:name w:val="General"/>
          <w:gallery w:val="placeholder"/>
        </w:category>
        <w:types>
          <w:type w:val="bbPlcHdr"/>
        </w:types>
        <w:behaviors>
          <w:behavior w:val="content"/>
        </w:behaviors>
        <w:guid w:val="{C3F5085D-A3CF-47A1-AFDC-95778BA34DFA}"/>
      </w:docPartPr>
      <w:docPartBody>
        <w:p w:rsidR="00304BC8" w:rsidRDefault="007B43A9" w:rsidP="007B43A9">
          <w:pPr>
            <w:pStyle w:val="8155AC7B050344288A9117C746267C0F"/>
          </w:pPr>
          <w:r>
            <w:rPr>
              <w:rStyle w:val="PlaceholderText"/>
            </w:rPr>
            <w:tab/>
          </w:r>
          <w:r>
            <w:rPr>
              <w:rStyle w:val="PlaceholderText"/>
            </w:rPr>
            <w:tab/>
          </w:r>
        </w:p>
      </w:docPartBody>
    </w:docPart>
    <w:docPart>
      <w:docPartPr>
        <w:name w:val="D4C67602C5044E0DAB0E0E02BDC7D6D0"/>
        <w:category>
          <w:name w:val="General"/>
          <w:gallery w:val="placeholder"/>
        </w:category>
        <w:types>
          <w:type w:val="bbPlcHdr"/>
        </w:types>
        <w:behaviors>
          <w:behavior w:val="content"/>
        </w:behaviors>
        <w:guid w:val="{3FAB0F3E-D6B0-4D6E-9791-08BFA06905D7}"/>
      </w:docPartPr>
      <w:docPartBody>
        <w:p w:rsidR="00304BC8" w:rsidRDefault="007B43A9" w:rsidP="007B43A9">
          <w:pPr>
            <w:pStyle w:val="D4C67602C5044E0DAB0E0E02BDC7D6D0"/>
          </w:pPr>
          <w:r w:rsidRPr="007B1E7C">
            <w:tab/>
          </w:r>
          <w:r w:rsidRPr="007B1E7C">
            <w:tab/>
          </w:r>
        </w:p>
      </w:docPartBody>
    </w:docPart>
    <w:docPart>
      <w:docPartPr>
        <w:name w:val="1391070D187F46FCB22B0051C22971D2"/>
        <w:category>
          <w:name w:val="General"/>
          <w:gallery w:val="placeholder"/>
        </w:category>
        <w:types>
          <w:type w:val="bbPlcHdr"/>
        </w:types>
        <w:behaviors>
          <w:behavior w:val="content"/>
        </w:behaviors>
        <w:guid w:val="{FA8F9545-4C71-472B-958A-14175176DE4C}"/>
      </w:docPartPr>
      <w:docPartBody>
        <w:p w:rsidR="00304BC8" w:rsidRDefault="007B43A9" w:rsidP="007B43A9">
          <w:pPr>
            <w:pStyle w:val="1391070D187F46FCB22B0051C22971D2"/>
          </w:pPr>
          <w:r w:rsidRPr="007B1E7C">
            <w:tab/>
          </w:r>
          <w:r w:rsidRPr="007B1E7C">
            <w:tab/>
          </w:r>
        </w:p>
      </w:docPartBody>
    </w:docPart>
    <w:docPart>
      <w:docPartPr>
        <w:name w:val="44BCA817705C4D5DB6935B4DD2C2D756"/>
        <w:category>
          <w:name w:val="General"/>
          <w:gallery w:val="placeholder"/>
        </w:category>
        <w:types>
          <w:type w:val="bbPlcHdr"/>
        </w:types>
        <w:behaviors>
          <w:behavior w:val="content"/>
        </w:behaviors>
        <w:guid w:val="{0A10A482-AA51-40C4-8C19-6BAC20CC559D}"/>
      </w:docPartPr>
      <w:docPartBody>
        <w:p w:rsidR="00304BC8" w:rsidRDefault="007B43A9" w:rsidP="007B43A9">
          <w:pPr>
            <w:pStyle w:val="44BCA817705C4D5DB6935B4DD2C2D756"/>
          </w:pPr>
          <w:r w:rsidRPr="007B1E7C">
            <w:tab/>
          </w:r>
          <w:r w:rsidRPr="007B1E7C">
            <w:tab/>
          </w:r>
        </w:p>
      </w:docPartBody>
    </w:docPart>
    <w:docPart>
      <w:docPartPr>
        <w:name w:val="874C862331654A2690E6B490C83FD912"/>
        <w:category>
          <w:name w:val="General"/>
          <w:gallery w:val="placeholder"/>
        </w:category>
        <w:types>
          <w:type w:val="bbPlcHdr"/>
        </w:types>
        <w:behaviors>
          <w:behavior w:val="content"/>
        </w:behaviors>
        <w:guid w:val="{2DF61816-E204-487A-A3AA-95B872FA3A96}"/>
      </w:docPartPr>
      <w:docPartBody>
        <w:p w:rsidR="00304BC8" w:rsidRDefault="007B43A9" w:rsidP="007B43A9">
          <w:pPr>
            <w:pStyle w:val="874C862331654A2690E6B490C83FD912"/>
          </w:pPr>
          <w:r w:rsidRPr="007B1E7C">
            <w:tab/>
          </w:r>
          <w:r w:rsidRPr="007B1E7C">
            <w:tab/>
          </w:r>
        </w:p>
      </w:docPartBody>
    </w:docPart>
    <w:docPart>
      <w:docPartPr>
        <w:name w:val="4F34F8FA6DF942A38AC4CC5885C9B258"/>
        <w:category>
          <w:name w:val="General"/>
          <w:gallery w:val="placeholder"/>
        </w:category>
        <w:types>
          <w:type w:val="bbPlcHdr"/>
        </w:types>
        <w:behaviors>
          <w:behavior w:val="content"/>
        </w:behaviors>
        <w:guid w:val="{03ADBF42-AD27-401C-8B48-74FC143C80F1}"/>
      </w:docPartPr>
      <w:docPartBody>
        <w:p w:rsidR="00304BC8" w:rsidRDefault="007B43A9" w:rsidP="007B43A9">
          <w:pPr>
            <w:pStyle w:val="4F34F8FA6DF942A38AC4CC5885C9B258"/>
          </w:pPr>
          <w:r w:rsidRPr="007B1E7C">
            <w:tab/>
          </w:r>
          <w:r w:rsidRPr="007B1E7C">
            <w:tab/>
          </w:r>
        </w:p>
      </w:docPartBody>
    </w:docPart>
    <w:docPart>
      <w:docPartPr>
        <w:name w:val="50532C2E89FA4F659BA3BA60E1460C12"/>
        <w:category>
          <w:name w:val="General"/>
          <w:gallery w:val="placeholder"/>
        </w:category>
        <w:types>
          <w:type w:val="bbPlcHdr"/>
        </w:types>
        <w:behaviors>
          <w:behavior w:val="content"/>
        </w:behaviors>
        <w:guid w:val="{749E4136-35C0-4B1E-BC01-DE69C25580BC}"/>
      </w:docPartPr>
      <w:docPartBody>
        <w:p w:rsidR="00304BC8" w:rsidRDefault="007B43A9" w:rsidP="007B43A9">
          <w:pPr>
            <w:pStyle w:val="50532C2E89FA4F659BA3BA60E1460C12"/>
          </w:pPr>
          <w:r w:rsidRPr="007B1E7C">
            <w:tab/>
          </w:r>
          <w:r w:rsidRPr="007B1E7C">
            <w:tab/>
          </w:r>
        </w:p>
      </w:docPartBody>
    </w:docPart>
    <w:docPart>
      <w:docPartPr>
        <w:name w:val="A69C543EB13B4492ADD002521D5A90ED"/>
        <w:category>
          <w:name w:val="General"/>
          <w:gallery w:val="placeholder"/>
        </w:category>
        <w:types>
          <w:type w:val="bbPlcHdr"/>
        </w:types>
        <w:behaviors>
          <w:behavior w:val="content"/>
        </w:behaviors>
        <w:guid w:val="{5C49C5EF-D0D9-4B50-9C06-08F6EA7C4175}"/>
      </w:docPartPr>
      <w:docPartBody>
        <w:p w:rsidR="00304BC8" w:rsidRDefault="007B43A9" w:rsidP="007B43A9">
          <w:pPr>
            <w:pStyle w:val="A69C543EB13B4492ADD002521D5A90ED"/>
          </w:pPr>
          <w:r>
            <w:rPr>
              <w:i/>
              <w:iCs/>
            </w:rPr>
            <w:t>Sp</w:t>
          </w:r>
          <w:r w:rsidRPr="00EB71B3">
            <w:rPr>
              <w:i/>
              <w:iCs/>
            </w:rPr>
            <w:t>ecify her</w:t>
          </w:r>
          <w:r>
            <w:rPr>
              <w:i/>
              <w:iCs/>
            </w:rPr>
            <w:t>e</w:t>
          </w:r>
        </w:p>
      </w:docPartBody>
    </w:docPart>
    <w:docPart>
      <w:docPartPr>
        <w:name w:val="057AE150EE6B411081205F49FF5592C2"/>
        <w:category>
          <w:name w:val="General"/>
          <w:gallery w:val="placeholder"/>
        </w:category>
        <w:types>
          <w:type w:val="bbPlcHdr"/>
        </w:types>
        <w:behaviors>
          <w:behavior w:val="content"/>
        </w:behaviors>
        <w:guid w:val="{B4343B71-ACF4-4819-8F7F-0F55EBD56AD0}"/>
      </w:docPartPr>
      <w:docPartBody>
        <w:p w:rsidR="00304BC8" w:rsidRDefault="007B43A9" w:rsidP="007B43A9">
          <w:pPr>
            <w:pStyle w:val="057AE150EE6B411081205F49FF5592C2"/>
          </w:pPr>
          <w:r>
            <w:rPr>
              <w:rStyle w:val="PlaceholderText"/>
            </w:rPr>
            <w:t>00</w:t>
          </w:r>
        </w:p>
      </w:docPartBody>
    </w:docPart>
    <w:docPart>
      <w:docPartPr>
        <w:name w:val="265B3A7C7E404875A89D6D5D422BA4F3"/>
        <w:category>
          <w:name w:val="General"/>
          <w:gallery w:val="placeholder"/>
        </w:category>
        <w:types>
          <w:type w:val="bbPlcHdr"/>
        </w:types>
        <w:behaviors>
          <w:behavior w:val="content"/>
        </w:behaviors>
        <w:guid w:val="{88CEBC21-3468-483B-B0CB-AD7CC43C44A5}"/>
      </w:docPartPr>
      <w:docPartBody>
        <w:p w:rsidR="00304BC8" w:rsidRDefault="007B43A9" w:rsidP="007B43A9">
          <w:pPr>
            <w:pStyle w:val="265B3A7C7E404875A89D6D5D422BA4F3"/>
          </w:pPr>
          <w:r>
            <w:rPr>
              <w:rStyle w:val="PlaceholderText"/>
            </w:rPr>
            <w:t>00</w:t>
          </w:r>
        </w:p>
      </w:docPartBody>
    </w:docPart>
    <w:docPart>
      <w:docPartPr>
        <w:name w:val="63D8F776D5F5429FB1A93A1A9F8B8DFB"/>
        <w:category>
          <w:name w:val="General"/>
          <w:gallery w:val="placeholder"/>
        </w:category>
        <w:types>
          <w:type w:val="bbPlcHdr"/>
        </w:types>
        <w:behaviors>
          <w:behavior w:val="content"/>
        </w:behaviors>
        <w:guid w:val="{D2B8A566-46A7-45B8-AF1C-240FD71CEB80}"/>
      </w:docPartPr>
      <w:docPartBody>
        <w:p w:rsidR="00304BC8" w:rsidRDefault="007B43A9" w:rsidP="007B43A9">
          <w:pPr>
            <w:pStyle w:val="63D8F776D5F5429FB1A93A1A9F8B8DFB"/>
          </w:pPr>
          <w:r w:rsidRPr="007B1E7C">
            <w:tab/>
          </w:r>
          <w:r w:rsidRPr="007B1E7C">
            <w:tab/>
          </w:r>
        </w:p>
      </w:docPartBody>
    </w:docPart>
    <w:docPart>
      <w:docPartPr>
        <w:name w:val="7C52CACD4BF841DB93F467E710A10578"/>
        <w:category>
          <w:name w:val="General"/>
          <w:gallery w:val="placeholder"/>
        </w:category>
        <w:types>
          <w:type w:val="bbPlcHdr"/>
        </w:types>
        <w:behaviors>
          <w:behavior w:val="content"/>
        </w:behaviors>
        <w:guid w:val="{D8AA47F9-85AA-4ABC-85E6-CB1AF61BAA2F}"/>
      </w:docPartPr>
      <w:docPartBody>
        <w:p w:rsidR="00304BC8" w:rsidRDefault="007B43A9" w:rsidP="007B43A9">
          <w:pPr>
            <w:pStyle w:val="7C52CACD4BF841DB93F467E710A10578"/>
          </w:pPr>
          <w:r w:rsidRPr="007B1E7C">
            <w:tab/>
          </w:r>
          <w:r w:rsidRPr="007B1E7C">
            <w:tab/>
          </w:r>
        </w:p>
      </w:docPartBody>
    </w:docPart>
    <w:docPart>
      <w:docPartPr>
        <w:name w:val="0B26DDE37ADB4B809E4C007F7974DF5A"/>
        <w:category>
          <w:name w:val="General"/>
          <w:gallery w:val="placeholder"/>
        </w:category>
        <w:types>
          <w:type w:val="bbPlcHdr"/>
        </w:types>
        <w:behaviors>
          <w:behavior w:val="content"/>
        </w:behaviors>
        <w:guid w:val="{07355E2A-07DE-4A5E-88FA-21D93D012D32}"/>
      </w:docPartPr>
      <w:docPartBody>
        <w:p w:rsidR="00304BC8" w:rsidRDefault="007B43A9" w:rsidP="007B43A9">
          <w:pPr>
            <w:pStyle w:val="0B26DDE37ADB4B809E4C007F7974DF5A"/>
          </w:pPr>
          <w:r w:rsidRPr="007B1E7C">
            <w:tab/>
          </w:r>
          <w:r w:rsidRPr="007B1E7C">
            <w:tab/>
          </w:r>
        </w:p>
      </w:docPartBody>
    </w:docPart>
    <w:docPart>
      <w:docPartPr>
        <w:name w:val="2AE119C5D8A54125A278DF7569BF7235"/>
        <w:category>
          <w:name w:val="General"/>
          <w:gallery w:val="placeholder"/>
        </w:category>
        <w:types>
          <w:type w:val="bbPlcHdr"/>
        </w:types>
        <w:behaviors>
          <w:behavior w:val="content"/>
        </w:behaviors>
        <w:guid w:val="{F5EC8973-398F-4541-BBEC-744CBECA6AB1}"/>
      </w:docPartPr>
      <w:docPartBody>
        <w:p w:rsidR="00304BC8" w:rsidRDefault="007B43A9" w:rsidP="007B43A9">
          <w:pPr>
            <w:pStyle w:val="2AE119C5D8A54125A278DF7569BF7235"/>
          </w:pPr>
          <w:r w:rsidRPr="007B1E7C">
            <w:tab/>
          </w:r>
          <w:r w:rsidRPr="007B1E7C">
            <w:tab/>
          </w:r>
        </w:p>
      </w:docPartBody>
    </w:docPart>
    <w:docPart>
      <w:docPartPr>
        <w:name w:val="30797D8089464E028FDE9E848EC3A8BC"/>
        <w:category>
          <w:name w:val="General"/>
          <w:gallery w:val="placeholder"/>
        </w:category>
        <w:types>
          <w:type w:val="bbPlcHdr"/>
        </w:types>
        <w:behaviors>
          <w:behavior w:val="content"/>
        </w:behaviors>
        <w:guid w:val="{4886C952-5CFC-43ED-99DE-D9D102957860}"/>
      </w:docPartPr>
      <w:docPartBody>
        <w:p w:rsidR="00304BC8" w:rsidRDefault="007B43A9" w:rsidP="007B43A9">
          <w:pPr>
            <w:pStyle w:val="30797D8089464E028FDE9E848EC3A8BC"/>
          </w:pPr>
          <w:r w:rsidRPr="007B1E7C">
            <w:tab/>
          </w:r>
          <w:r w:rsidRPr="007B1E7C">
            <w:tab/>
          </w:r>
        </w:p>
      </w:docPartBody>
    </w:docPart>
    <w:docPart>
      <w:docPartPr>
        <w:name w:val="77F360D396A843929A9EDB5FDDE730C5"/>
        <w:category>
          <w:name w:val="General"/>
          <w:gallery w:val="placeholder"/>
        </w:category>
        <w:types>
          <w:type w:val="bbPlcHdr"/>
        </w:types>
        <w:behaviors>
          <w:behavior w:val="content"/>
        </w:behaviors>
        <w:guid w:val="{38F03973-56DD-4343-81E0-32D110F4B55F}"/>
      </w:docPartPr>
      <w:docPartBody>
        <w:p w:rsidR="00304BC8" w:rsidRDefault="007B43A9" w:rsidP="007B43A9">
          <w:pPr>
            <w:pStyle w:val="77F360D396A843929A9EDB5FDDE730C5"/>
          </w:pPr>
          <w:r w:rsidRPr="007B1E7C">
            <w:tab/>
          </w:r>
          <w:r w:rsidRPr="007B1E7C">
            <w:tab/>
          </w:r>
        </w:p>
      </w:docPartBody>
    </w:docPart>
    <w:docPart>
      <w:docPartPr>
        <w:name w:val="69DE7AE6FD1A4A84B9714072F8702825"/>
        <w:category>
          <w:name w:val="General"/>
          <w:gallery w:val="placeholder"/>
        </w:category>
        <w:types>
          <w:type w:val="bbPlcHdr"/>
        </w:types>
        <w:behaviors>
          <w:behavior w:val="content"/>
        </w:behaviors>
        <w:guid w:val="{5AD1C0A9-5295-426B-A28A-531B0165B209}"/>
      </w:docPartPr>
      <w:docPartBody>
        <w:p w:rsidR="00304BC8" w:rsidRDefault="007B43A9" w:rsidP="007B43A9">
          <w:pPr>
            <w:pStyle w:val="69DE7AE6FD1A4A84B9714072F8702825"/>
          </w:pPr>
          <w:r>
            <w:rPr>
              <w:rStyle w:val="PlaceholderText"/>
            </w:rPr>
            <w:tab/>
          </w:r>
        </w:p>
      </w:docPartBody>
    </w:docPart>
    <w:docPart>
      <w:docPartPr>
        <w:name w:val="712D32B7904B4301B2436BE610CC969C"/>
        <w:category>
          <w:name w:val="General"/>
          <w:gallery w:val="placeholder"/>
        </w:category>
        <w:types>
          <w:type w:val="bbPlcHdr"/>
        </w:types>
        <w:behaviors>
          <w:behavior w:val="content"/>
        </w:behaviors>
        <w:guid w:val="{5817E534-618F-4ED0-A6BA-FCE0380CD18E}"/>
      </w:docPartPr>
      <w:docPartBody>
        <w:p w:rsidR="00304BC8" w:rsidRDefault="007B43A9" w:rsidP="007B43A9">
          <w:pPr>
            <w:pStyle w:val="712D32B7904B4301B2436BE610CC969C"/>
          </w:pPr>
          <w:r>
            <w:rPr>
              <w:rStyle w:val="PlaceholderText"/>
            </w:rPr>
            <w:tab/>
          </w:r>
        </w:p>
      </w:docPartBody>
    </w:docPart>
    <w:docPart>
      <w:docPartPr>
        <w:name w:val="15591A8D5F9E4B6C8D5E0CF8B3836CB4"/>
        <w:category>
          <w:name w:val="General"/>
          <w:gallery w:val="placeholder"/>
        </w:category>
        <w:types>
          <w:type w:val="bbPlcHdr"/>
        </w:types>
        <w:behaviors>
          <w:behavior w:val="content"/>
        </w:behaviors>
        <w:guid w:val="{2A2BDF75-AA7F-456D-B822-025EABFED642}"/>
      </w:docPartPr>
      <w:docPartBody>
        <w:p w:rsidR="00226864" w:rsidRDefault="00046B97" w:rsidP="00046B97">
          <w:pPr>
            <w:pStyle w:val="15591A8D5F9E4B6C8D5E0CF8B3836CB4"/>
          </w:pPr>
          <w:r w:rsidRPr="007B1E7C">
            <w:tab/>
          </w:r>
          <w:r w:rsidRPr="007B1E7C">
            <w:tab/>
          </w:r>
        </w:p>
      </w:docPartBody>
    </w:docPart>
    <w:docPart>
      <w:docPartPr>
        <w:name w:val="14A064F25C434596B0820BF7BA79773F"/>
        <w:category>
          <w:name w:val="General"/>
          <w:gallery w:val="placeholder"/>
        </w:category>
        <w:types>
          <w:type w:val="bbPlcHdr"/>
        </w:types>
        <w:behaviors>
          <w:behavior w:val="content"/>
        </w:behaviors>
        <w:guid w:val="{E3E82EA0-8B99-4ADB-976B-3DDDEC36279C}"/>
      </w:docPartPr>
      <w:docPartBody>
        <w:p w:rsidR="00226864" w:rsidRDefault="00046B97" w:rsidP="00046B97">
          <w:pPr>
            <w:pStyle w:val="14A064F25C434596B0820BF7BA79773F"/>
          </w:pPr>
          <w:r w:rsidRPr="007B1E7C">
            <w:tab/>
          </w:r>
          <w:r w:rsidRPr="007B1E7C">
            <w:tab/>
          </w:r>
        </w:p>
      </w:docPartBody>
    </w:docPart>
    <w:docPart>
      <w:docPartPr>
        <w:name w:val="AB8DE6306A7D478EB0791871F21D08D1"/>
        <w:category>
          <w:name w:val="General"/>
          <w:gallery w:val="placeholder"/>
        </w:category>
        <w:types>
          <w:type w:val="bbPlcHdr"/>
        </w:types>
        <w:behaviors>
          <w:behavior w:val="content"/>
        </w:behaviors>
        <w:guid w:val="{1AC048EB-449D-4DE3-9876-AE08009056C3}"/>
      </w:docPartPr>
      <w:docPartBody>
        <w:p w:rsidR="00226864" w:rsidRDefault="00046B97" w:rsidP="00046B97">
          <w:pPr>
            <w:pStyle w:val="AB8DE6306A7D478EB0791871F21D08D1"/>
          </w:pPr>
          <w:r w:rsidRPr="007B1E7C">
            <w:tab/>
          </w:r>
          <w:r w:rsidRPr="007B1E7C">
            <w:tab/>
          </w:r>
        </w:p>
      </w:docPartBody>
    </w:docPart>
    <w:docPart>
      <w:docPartPr>
        <w:name w:val="05EF38B3189D4BD9B2375901B794D398"/>
        <w:category>
          <w:name w:val="General"/>
          <w:gallery w:val="placeholder"/>
        </w:category>
        <w:types>
          <w:type w:val="bbPlcHdr"/>
        </w:types>
        <w:behaviors>
          <w:behavior w:val="content"/>
        </w:behaviors>
        <w:guid w:val="{C8B5C28F-900C-430A-9043-44CF6C997F93}"/>
      </w:docPartPr>
      <w:docPartBody>
        <w:p w:rsidR="00226864" w:rsidRDefault="00046B97" w:rsidP="00046B97">
          <w:pPr>
            <w:pStyle w:val="05EF38B3189D4BD9B2375901B794D398"/>
          </w:pPr>
          <w:r w:rsidRPr="007B1E7C">
            <w:tab/>
          </w:r>
          <w:r w:rsidRPr="007B1E7C">
            <w:tab/>
          </w:r>
        </w:p>
      </w:docPartBody>
    </w:docPart>
    <w:docPart>
      <w:docPartPr>
        <w:name w:val="B8C72767716D431A9C0BA29AC8651483"/>
        <w:category>
          <w:name w:val="General"/>
          <w:gallery w:val="placeholder"/>
        </w:category>
        <w:types>
          <w:type w:val="bbPlcHdr"/>
        </w:types>
        <w:behaviors>
          <w:behavior w:val="content"/>
        </w:behaviors>
        <w:guid w:val="{925D21C4-7507-473A-89DE-44047366F961}"/>
      </w:docPartPr>
      <w:docPartBody>
        <w:p w:rsidR="00226864" w:rsidRDefault="00046B97" w:rsidP="00046B97">
          <w:pPr>
            <w:pStyle w:val="B8C72767716D431A9C0BA29AC8651483"/>
          </w:pPr>
          <w:r w:rsidRPr="007B1E7C">
            <w:tab/>
          </w:r>
          <w:r w:rsidRPr="007B1E7C">
            <w:tab/>
          </w:r>
        </w:p>
      </w:docPartBody>
    </w:docPart>
    <w:docPart>
      <w:docPartPr>
        <w:name w:val="6A8B7D0B248C4072B5C148D15185708B"/>
        <w:category>
          <w:name w:val="General"/>
          <w:gallery w:val="placeholder"/>
        </w:category>
        <w:types>
          <w:type w:val="bbPlcHdr"/>
        </w:types>
        <w:behaviors>
          <w:behavior w:val="content"/>
        </w:behaviors>
        <w:guid w:val="{D761466B-E249-4B72-AA68-21005F60130E}"/>
      </w:docPartPr>
      <w:docPartBody>
        <w:p w:rsidR="00226864" w:rsidRDefault="00046B97" w:rsidP="00046B97">
          <w:pPr>
            <w:pStyle w:val="6A8B7D0B248C4072B5C148D15185708B"/>
          </w:pPr>
          <w:r w:rsidRPr="007B1E7C">
            <w:tab/>
          </w:r>
          <w:r w:rsidRPr="007B1E7C">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E6"/>
    <w:rsid w:val="00046B97"/>
    <w:rsid w:val="0006405E"/>
    <w:rsid w:val="00106B80"/>
    <w:rsid w:val="002201B0"/>
    <w:rsid w:val="00226864"/>
    <w:rsid w:val="003031E3"/>
    <w:rsid w:val="00304BC8"/>
    <w:rsid w:val="003762E6"/>
    <w:rsid w:val="003C0859"/>
    <w:rsid w:val="003F4973"/>
    <w:rsid w:val="0044324C"/>
    <w:rsid w:val="005D19A8"/>
    <w:rsid w:val="0061614F"/>
    <w:rsid w:val="006725A5"/>
    <w:rsid w:val="007B43A9"/>
    <w:rsid w:val="00864787"/>
    <w:rsid w:val="009B79FA"/>
    <w:rsid w:val="00B06DBE"/>
    <w:rsid w:val="00B34EE6"/>
    <w:rsid w:val="00BD3383"/>
    <w:rsid w:val="00C55D39"/>
    <w:rsid w:val="00D56DC2"/>
    <w:rsid w:val="00E044CE"/>
    <w:rsid w:val="00F70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43A9"/>
    <w:rPr>
      <w:color w:val="666666"/>
    </w:rPr>
  </w:style>
  <w:style w:type="paragraph" w:customStyle="1" w:styleId="FE4FA25C82B74CE884C55C8017F2352A">
    <w:name w:val="FE4FA25C82B74CE884C55C8017F2352A"/>
  </w:style>
  <w:style w:type="paragraph" w:customStyle="1" w:styleId="0D1E13D8E2474D9091C3BCFC0E67152A">
    <w:name w:val="0D1E13D8E2474D9091C3BCFC0E67152A"/>
    <w:rsid w:val="007B43A9"/>
  </w:style>
  <w:style w:type="paragraph" w:customStyle="1" w:styleId="62533F613E974DC29F7972AAF785385C">
    <w:name w:val="62533F613E974DC29F7972AAF785385C"/>
    <w:rsid w:val="007B43A9"/>
  </w:style>
  <w:style w:type="paragraph" w:customStyle="1" w:styleId="3FAB45092DA643FA956F3D044924DEEC">
    <w:name w:val="3FAB45092DA643FA956F3D044924DEEC"/>
    <w:rsid w:val="007B43A9"/>
  </w:style>
  <w:style w:type="paragraph" w:customStyle="1" w:styleId="6FAC762F524F4CF5BB9156B0942C8416">
    <w:name w:val="6FAC762F524F4CF5BB9156B0942C8416"/>
    <w:rsid w:val="007B43A9"/>
  </w:style>
  <w:style w:type="paragraph" w:customStyle="1" w:styleId="48CC42CC6E2842B3AA74938FA87B5160">
    <w:name w:val="48CC42CC6E2842B3AA74938FA87B5160"/>
    <w:rsid w:val="007B43A9"/>
  </w:style>
  <w:style w:type="paragraph" w:customStyle="1" w:styleId="178CE8CA861B44259D54380E9FB4A45E">
    <w:name w:val="178CE8CA861B44259D54380E9FB4A45E"/>
    <w:rsid w:val="007B43A9"/>
  </w:style>
  <w:style w:type="paragraph" w:customStyle="1" w:styleId="7AC3135D757F422AAF259EC65E25EE94">
    <w:name w:val="7AC3135D757F422AAF259EC65E25EE94"/>
    <w:rsid w:val="007B43A9"/>
  </w:style>
  <w:style w:type="paragraph" w:customStyle="1" w:styleId="CB79F8014C774236A9748D9512F15D28">
    <w:name w:val="CB79F8014C774236A9748D9512F15D28"/>
    <w:rsid w:val="007B43A9"/>
  </w:style>
  <w:style w:type="paragraph" w:customStyle="1" w:styleId="13B033DCF6FF4A74BEB7352A9CFF1BF3">
    <w:name w:val="13B033DCF6FF4A74BEB7352A9CFF1BF3"/>
    <w:rsid w:val="007B43A9"/>
  </w:style>
  <w:style w:type="paragraph" w:customStyle="1" w:styleId="C6F7B03F11994042A70F135E9672A52C">
    <w:name w:val="C6F7B03F11994042A70F135E9672A52C"/>
    <w:rsid w:val="007B43A9"/>
  </w:style>
  <w:style w:type="paragraph" w:customStyle="1" w:styleId="444F2F88930F44F2BEC6A4F163C6FDAD">
    <w:name w:val="444F2F88930F44F2BEC6A4F163C6FDAD"/>
    <w:rsid w:val="007B43A9"/>
  </w:style>
  <w:style w:type="paragraph" w:customStyle="1" w:styleId="ACA975F5055949998D3B1B7CF8338373">
    <w:name w:val="ACA975F5055949998D3B1B7CF8338373"/>
    <w:rsid w:val="007B43A9"/>
  </w:style>
  <w:style w:type="paragraph" w:customStyle="1" w:styleId="6582E4A73FBB4F96BFB339DDBD1FD01F">
    <w:name w:val="6582E4A73FBB4F96BFB339DDBD1FD01F"/>
    <w:rsid w:val="007B43A9"/>
  </w:style>
  <w:style w:type="paragraph" w:customStyle="1" w:styleId="EA1A9B4EEE774048A1ED0BE6A8FB124A">
    <w:name w:val="EA1A9B4EEE774048A1ED0BE6A8FB124A"/>
    <w:rsid w:val="007B43A9"/>
  </w:style>
  <w:style w:type="paragraph" w:customStyle="1" w:styleId="54A7FB6446B94FF4983CA0F6B05C65CB">
    <w:name w:val="54A7FB6446B94FF4983CA0F6B05C65CB"/>
    <w:rsid w:val="007B43A9"/>
  </w:style>
  <w:style w:type="paragraph" w:customStyle="1" w:styleId="90C532D07A644F99B8F2B7A650A556CB">
    <w:name w:val="90C532D07A644F99B8F2B7A650A556CB"/>
    <w:rsid w:val="007B43A9"/>
  </w:style>
  <w:style w:type="paragraph" w:customStyle="1" w:styleId="E40FC279ABDD49B589DF2EBC100445E7">
    <w:name w:val="E40FC279ABDD49B589DF2EBC100445E7"/>
    <w:rsid w:val="007B43A9"/>
  </w:style>
  <w:style w:type="paragraph" w:customStyle="1" w:styleId="AAB707E472FD44E69244382ACB3E26FE">
    <w:name w:val="AAB707E472FD44E69244382ACB3E26FE"/>
    <w:rsid w:val="007B43A9"/>
  </w:style>
  <w:style w:type="paragraph" w:customStyle="1" w:styleId="03F96D16DBE74A32AB5D180F6561D56D">
    <w:name w:val="03F96D16DBE74A32AB5D180F6561D56D"/>
    <w:rsid w:val="007B43A9"/>
  </w:style>
  <w:style w:type="paragraph" w:customStyle="1" w:styleId="850128CBB8CB4D7C91605661AEF40FF3">
    <w:name w:val="850128CBB8CB4D7C91605661AEF40FF3"/>
    <w:rsid w:val="007B43A9"/>
  </w:style>
  <w:style w:type="paragraph" w:customStyle="1" w:styleId="2284ABD21E004B599E326F5C584D0084">
    <w:name w:val="2284ABD21E004B599E326F5C584D0084"/>
    <w:rsid w:val="007B43A9"/>
  </w:style>
  <w:style w:type="paragraph" w:customStyle="1" w:styleId="2076CFD6B2CC4DAF879BCF6C3643AD74">
    <w:name w:val="2076CFD6B2CC4DAF879BCF6C3643AD74"/>
    <w:rsid w:val="007B43A9"/>
  </w:style>
  <w:style w:type="paragraph" w:customStyle="1" w:styleId="F720EA7CD6854508A753EE9630A67955">
    <w:name w:val="F720EA7CD6854508A753EE9630A67955"/>
    <w:rsid w:val="007B43A9"/>
  </w:style>
  <w:style w:type="paragraph" w:customStyle="1" w:styleId="0BA060EB42FB40BCA195685142CB09A5">
    <w:name w:val="0BA060EB42FB40BCA195685142CB09A5"/>
    <w:rsid w:val="007B43A9"/>
  </w:style>
  <w:style w:type="paragraph" w:customStyle="1" w:styleId="30C0AD3A82B44C1BBF71964345C2AF48">
    <w:name w:val="30C0AD3A82B44C1BBF71964345C2AF48"/>
    <w:rsid w:val="007B43A9"/>
  </w:style>
  <w:style w:type="paragraph" w:customStyle="1" w:styleId="C813CF3B2D884275B9D302F0253C8398">
    <w:name w:val="C813CF3B2D884275B9D302F0253C8398"/>
    <w:rsid w:val="007B43A9"/>
  </w:style>
  <w:style w:type="paragraph" w:customStyle="1" w:styleId="D82A3FE8B9554A02930D96971B3EDC86">
    <w:name w:val="D82A3FE8B9554A02930D96971B3EDC86"/>
    <w:rsid w:val="007B43A9"/>
  </w:style>
  <w:style w:type="paragraph" w:customStyle="1" w:styleId="1F3863AB252C40F881B5671E0A1C8153">
    <w:name w:val="1F3863AB252C40F881B5671E0A1C8153"/>
    <w:rsid w:val="007B43A9"/>
  </w:style>
  <w:style w:type="paragraph" w:customStyle="1" w:styleId="363125EF27DB42598477CDD27EAA2E5D">
    <w:name w:val="363125EF27DB42598477CDD27EAA2E5D"/>
    <w:rsid w:val="007B43A9"/>
  </w:style>
  <w:style w:type="paragraph" w:customStyle="1" w:styleId="BA66E6E9056442BEBA4DA43D45E07887">
    <w:name w:val="BA66E6E9056442BEBA4DA43D45E07887"/>
    <w:rsid w:val="007B43A9"/>
  </w:style>
  <w:style w:type="paragraph" w:customStyle="1" w:styleId="A5CA1F45704D4B6FB14053E1C48E0D97">
    <w:name w:val="A5CA1F45704D4B6FB14053E1C48E0D97"/>
    <w:rsid w:val="007B43A9"/>
  </w:style>
  <w:style w:type="paragraph" w:customStyle="1" w:styleId="86C2E2E37AA44E20B44AEFCEEF548B87">
    <w:name w:val="86C2E2E37AA44E20B44AEFCEEF548B87"/>
    <w:rsid w:val="007B43A9"/>
  </w:style>
  <w:style w:type="paragraph" w:customStyle="1" w:styleId="07618589B6074155A5363BB96A0BD01D">
    <w:name w:val="07618589B6074155A5363BB96A0BD01D"/>
    <w:rsid w:val="007B43A9"/>
  </w:style>
  <w:style w:type="paragraph" w:customStyle="1" w:styleId="9BA67DE1A48A454ABEF960D838434716">
    <w:name w:val="9BA67DE1A48A454ABEF960D838434716"/>
    <w:rsid w:val="007B43A9"/>
  </w:style>
  <w:style w:type="paragraph" w:customStyle="1" w:styleId="FF4DF99602E742B79BE0458BDCCEDD3D">
    <w:name w:val="FF4DF99602E742B79BE0458BDCCEDD3D"/>
    <w:rsid w:val="007B43A9"/>
  </w:style>
  <w:style w:type="paragraph" w:customStyle="1" w:styleId="8B4A16F9FD8E406FA423698B38D95B99">
    <w:name w:val="8B4A16F9FD8E406FA423698B38D95B99"/>
    <w:rsid w:val="007B43A9"/>
  </w:style>
  <w:style w:type="paragraph" w:customStyle="1" w:styleId="E687C55BB1054F43BF564BDB4EF241F6">
    <w:name w:val="E687C55BB1054F43BF564BDB4EF241F6"/>
    <w:rsid w:val="007B43A9"/>
  </w:style>
  <w:style w:type="paragraph" w:customStyle="1" w:styleId="028FA088FFCA48D0A0B251F4D3B57799">
    <w:name w:val="028FA088FFCA48D0A0B251F4D3B57799"/>
    <w:rsid w:val="007B43A9"/>
  </w:style>
  <w:style w:type="paragraph" w:customStyle="1" w:styleId="5328A0B3BA894800B9CB6DACE5AF8973">
    <w:name w:val="5328A0B3BA894800B9CB6DACE5AF8973"/>
    <w:rsid w:val="007B43A9"/>
  </w:style>
  <w:style w:type="paragraph" w:customStyle="1" w:styleId="8B025FA2D8044061AFB5B02F1A4CDCFD">
    <w:name w:val="8B025FA2D8044061AFB5B02F1A4CDCFD"/>
    <w:rsid w:val="007B43A9"/>
  </w:style>
  <w:style w:type="paragraph" w:customStyle="1" w:styleId="287DA865A3324555B42EC76301E4CD3A">
    <w:name w:val="287DA865A3324555B42EC76301E4CD3A"/>
    <w:rsid w:val="007B43A9"/>
  </w:style>
  <w:style w:type="paragraph" w:customStyle="1" w:styleId="992884B7B3B94F118F913A86A8D85706">
    <w:name w:val="992884B7B3B94F118F913A86A8D85706"/>
    <w:rsid w:val="007B43A9"/>
  </w:style>
  <w:style w:type="paragraph" w:customStyle="1" w:styleId="214D8F80FED3441D84C9B10D9571A463">
    <w:name w:val="214D8F80FED3441D84C9B10D9571A463"/>
    <w:rsid w:val="007B43A9"/>
  </w:style>
  <w:style w:type="paragraph" w:customStyle="1" w:styleId="18DE869C342E4FB28FF55C6DDF68C801">
    <w:name w:val="18DE869C342E4FB28FF55C6DDF68C801"/>
    <w:rsid w:val="007B43A9"/>
  </w:style>
  <w:style w:type="paragraph" w:customStyle="1" w:styleId="DD333A682BD142F2A4C551B9796083D2">
    <w:name w:val="DD333A682BD142F2A4C551B9796083D2"/>
    <w:rsid w:val="007B43A9"/>
  </w:style>
  <w:style w:type="paragraph" w:customStyle="1" w:styleId="088CD88072604C95A260D79ADC9F0780">
    <w:name w:val="088CD88072604C95A260D79ADC9F0780"/>
    <w:rsid w:val="007B43A9"/>
  </w:style>
  <w:style w:type="paragraph" w:customStyle="1" w:styleId="B97ACE7F56FB4340A30A061C4D915B12">
    <w:name w:val="B97ACE7F56FB4340A30A061C4D915B12"/>
    <w:rsid w:val="007B43A9"/>
  </w:style>
  <w:style w:type="paragraph" w:customStyle="1" w:styleId="E44E3541D6A04EC39AC1930144C1BA25">
    <w:name w:val="E44E3541D6A04EC39AC1930144C1BA25"/>
    <w:rsid w:val="007B43A9"/>
  </w:style>
  <w:style w:type="paragraph" w:customStyle="1" w:styleId="F547894599FF4440964D05CD2534D6CE">
    <w:name w:val="F547894599FF4440964D05CD2534D6CE"/>
    <w:rsid w:val="007B43A9"/>
  </w:style>
  <w:style w:type="paragraph" w:customStyle="1" w:styleId="AB5162B859D247DEBA10C0F42158D360">
    <w:name w:val="AB5162B859D247DEBA10C0F42158D360"/>
    <w:rsid w:val="007B43A9"/>
  </w:style>
  <w:style w:type="paragraph" w:customStyle="1" w:styleId="73C48DE0B0F046ACA4E67877840693F6">
    <w:name w:val="73C48DE0B0F046ACA4E67877840693F6"/>
    <w:rsid w:val="007B43A9"/>
  </w:style>
  <w:style w:type="paragraph" w:customStyle="1" w:styleId="8303F66AEE2C41EA8CA3E974C2ADE771">
    <w:name w:val="8303F66AEE2C41EA8CA3E974C2ADE771"/>
    <w:rsid w:val="007B43A9"/>
  </w:style>
  <w:style w:type="paragraph" w:customStyle="1" w:styleId="2AF1F5F4FE2F4480AEB66A6FEF1BE8F4">
    <w:name w:val="2AF1F5F4FE2F4480AEB66A6FEF1BE8F4"/>
    <w:rsid w:val="007B43A9"/>
  </w:style>
  <w:style w:type="paragraph" w:customStyle="1" w:styleId="395F61003B3944AFBDF76949CFD9706F">
    <w:name w:val="395F61003B3944AFBDF76949CFD9706F"/>
    <w:rsid w:val="007B43A9"/>
  </w:style>
  <w:style w:type="paragraph" w:customStyle="1" w:styleId="9B6E738C68EE458E840F80F515E53789">
    <w:name w:val="9B6E738C68EE458E840F80F515E53789"/>
    <w:rsid w:val="007B43A9"/>
  </w:style>
  <w:style w:type="paragraph" w:customStyle="1" w:styleId="B2924AFA1ABC4489B55AA3B532CD7799">
    <w:name w:val="B2924AFA1ABC4489B55AA3B532CD7799"/>
    <w:rsid w:val="007B43A9"/>
  </w:style>
  <w:style w:type="paragraph" w:customStyle="1" w:styleId="CF40338F5D23490AAB90271E7403B8B9">
    <w:name w:val="CF40338F5D23490AAB90271E7403B8B9"/>
    <w:rsid w:val="007B43A9"/>
  </w:style>
  <w:style w:type="paragraph" w:customStyle="1" w:styleId="DF067E51A21C4CFCBE56A39DC9425EDE">
    <w:name w:val="DF067E51A21C4CFCBE56A39DC9425EDE"/>
    <w:rsid w:val="007B43A9"/>
  </w:style>
  <w:style w:type="paragraph" w:customStyle="1" w:styleId="8272885A70454474B9209F011DC0A265">
    <w:name w:val="8272885A70454474B9209F011DC0A265"/>
    <w:rsid w:val="007B43A9"/>
  </w:style>
  <w:style w:type="paragraph" w:customStyle="1" w:styleId="79605939939D43F2AAF1872F2FDB349C">
    <w:name w:val="79605939939D43F2AAF1872F2FDB349C"/>
    <w:rsid w:val="007B43A9"/>
  </w:style>
  <w:style w:type="paragraph" w:customStyle="1" w:styleId="6A053B087E614C408BA3F59ABFC4BC1D">
    <w:name w:val="6A053B087E614C408BA3F59ABFC4BC1D"/>
    <w:rsid w:val="007B43A9"/>
  </w:style>
  <w:style w:type="paragraph" w:customStyle="1" w:styleId="8088FAA08514495C92814A5ECC4DD514">
    <w:name w:val="8088FAA08514495C92814A5ECC4DD514"/>
    <w:rsid w:val="007B43A9"/>
  </w:style>
  <w:style w:type="paragraph" w:customStyle="1" w:styleId="F472292FCE844AD5AEF4379F388D616C">
    <w:name w:val="F472292FCE844AD5AEF4379F388D616C"/>
    <w:rsid w:val="007B43A9"/>
  </w:style>
  <w:style w:type="paragraph" w:customStyle="1" w:styleId="86E79A2DF53143698F42F172201FD323">
    <w:name w:val="86E79A2DF53143698F42F172201FD323"/>
    <w:rsid w:val="007B43A9"/>
  </w:style>
  <w:style w:type="paragraph" w:customStyle="1" w:styleId="882FDEE57F704568A8A54C08EDD9D81B">
    <w:name w:val="882FDEE57F704568A8A54C08EDD9D81B"/>
    <w:rsid w:val="007B43A9"/>
  </w:style>
  <w:style w:type="paragraph" w:customStyle="1" w:styleId="C70013425E25446EA26D1B552FA52D1C">
    <w:name w:val="C70013425E25446EA26D1B552FA52D1C"/>
    <w:rsid w:val="007B43A9"/>
  </w:style>
  <w:style w:type="paragraph" w:customStyle="1" w:styleId="8BD1FA94B53F46C3BF8BA92C05C8E988">
    <w:name w:val="8BD1FA94B53F46C3BF8BA92C05C8E988"/>
    <w:rsid w:val="007B43A9"/>
  </w:style>
  <w:style w:type="paragraph" w:customStyle="1" w:styleId="AE0026887BA3456792B1D551FB9618F4">
    <w:name w:val="AE0026887BA3456792B1D551FB9618F4"/>
    <w:rsid w:val="007B43A9"/>
  </w:style>
  <w:style w:type="paragraph" w:customStyle="1" w:styleId="751E48EB2A514D879B9697D90376C7C1">
    <w:name w:val="751E48EB2A514D879B9697D90376C7C1"/>
    <w:rsid w:val="007B43A9"/>
  </w:style>
  <w:style w:type="paragraph" w:customStyle="1" w:styleId="3C8AAA337A4B4711BF6AA64DF6FFDCF4">
    <w:name w:val="3C8AAA337A4B4711BF6AA64DF6FFDCF4"/>
    <w:rsid w:val="007B43A9"/>
  </w:style>
  <w:style w:type="paragraph" w:customStyle="1" w:styleId="04D771D7DEE8403B8248432FE21B0485">
    <w:name w:val="04D771D7DEE8403B8248432FE21B0485"/>
    <w:rsid w:val="007B43A9"/>
  </w:style>
  <w:style w:type="paragraph" w:customStyle="1" w:styleId="35FE5B8644054ED6B08D262FF1A71B16">
    <w:name w:val="35FE5B8644054ED6B08D262FF1A71B16"/>
    <w:rsid w:val="007B43A9"/>
  </w:style>
  <w:style w:type="paragraph" w:customStyle="1" w:styleId="A2A30B131082494FB405E8326FEE764B">
    <w:name w:val="A2A30B131082494FB405E8326FEE764B"/>
    <w:rsid w:val="007B43A9"/>
  </w:style>
  <w:style w:type="paragraph" w:customStyle="1" w:styleId="8155AC7B050344288A9117C746267C0F">
    <w:name w:val="8155AC7B050344288A9117C746267C0F"/>
    <w:rsid w:val="007B43A9"/>
  </w:style>
  <w:style w:type="paragraph" w:customStyle="1" w:styleId="D4C67602C5044E0DAB0E0E02BDC7D6D0">
    <w:name w:val="D4C67602C5044E0DAB0E0E02BDC7D6D0"/>
    <w:rsid w:val="007B43A9"/>
  </w:style>
  <w:style w:type="paragraph" w:customStyle="1" w:styleId="1391070D187F46FCB22B0051C22971D2">
    <w:name w:val="1391070D187F46FCB22B0051C22971D2"/>
    <w:rsid w:val="007B43A9"/>
  </w:style>
  <w:style w:type="paragraph" w:customStyle="1" w:styleId="44BCA817705C4D5DB6935B4DD2C2D756">
    <w:name w:val="44BCA817705C4D5DB6935B4DD2C2D756"/>
    <w:rsid w:val="007B43A9"/>
  </w:style>
  <w:style w:type="paragraph" w:customStyle="1" w:styleId="874C862331654A2690E6B490C83FD912">
    <w:name w:val="874C862331654A2690E6B490C83FD912"/>
    <w:rsid w:val="007B43A9"/>
  </w:style>
  <w:style w:type="paragraph" w:customStyle="1" w:styleId="4F34F8FA6DF942A38AC4CC5885C9B258">
    <w:name w:val="4F34F8FA6DF942A38AC4CC5885C9B258"/>
    <w:rsid w:val="007B43A9"/>
  </w:style>
  <w:style w:type="paragraph" w:customStyle="1" w:styleId="50532C2E89FA4F659BA3BA60E1460C12">
    <w:name w:val="50532C2E89FA4F659BA3BA60E1460C12"/>
    <w:rsid w:val="007B43A9"/>
  </w:style>
  <w:style w:type="paragraph" w:customStyle="1" w:styleId="A69C543EB13B4492ADD002521D5A90ED">
    <w:name w:val="A69C543EB13B4492ADD002521D5A90ED"/>
    <w:rsid w:val="007B43A9"/>
  </w:style>
  <w:style w:type="paragraph" w:customStyle="1" w:styleId="057AE150EE6B411081205F49FF5592C2">
    <w:name w:val="057AE150EE6B411081205F49FF5592C2"/>
    <w:rsid w:val="007B43A9"/>
  </w:style>
  <w:style w:type="paragraph" w:customStyle="1" w:styleId="265B3A7C7E404875A89D6D5D422BA4F3">
    <w:name w:val="265B3A7C7E404875A89D6D5D422BA4F3"/>
    <w:rsid w:val="007B43A9"/>
  </w:style>
  <w:style w:type="paragraph" w:customStyle="1" w:styleId="63D8F776D5F5429FB1A93A1A9F8B8DFB">
    <w:name w:val="63D8F776D5F5429FB1A93A1A9F8B8DFB"/>
    <w:rsid w:val="007B43A9"/>
  </w:style>
  <w:style w:type="paragraph" w:customStyle="1" w:styleId="7C52CACD4BF841DB93F467E710A10578">
    <w:name w:val="7C52CACD4BF841DB93F467E710A10578"/>
    <w:rsid w:val="007B43A9"/>
  </w:style>
  <w:style w:type="paragraph" w:customStyle="1" w:styleId="0B26DDE37ADB4B809E4C007F7974DF5A">
    <w:name w:val="0B26DDE37ADB4B809E4C007F7974DF5A"/>
    <w:rsid w:val="007B43A9"/>
  </w:style>
  <w:style w:type="paragraph" w:customStyle="1" w:styleId="2AE119C5D8A54125A278DF7569BF7235">
    <w:name w:val="2AE119C5D8A54125A278DF7569BF7235"/>
    <w:rsid w:val="007B43A9"/>
  </w:style>
  <w:style w:type="paragraph" w:customStyle="1" w:styleId="30797D8089464E028FDE9E848EC3A8BC">
    <w:name w:val="30797D8089464E028FDE9E848EC3A8BC"/>
    <w:rsid w:val="007B43A9"/>
  </w:style>
  <w:style w:type="paragraph" w:customStyle="1" w:styleId="77F360D396A843929A9EDB5FDDE730C5">
    <w:name w:val="77F360D396A843929A9EDB5FDDE730C5"/>
    <w:rsid w:val="007B43A9"/>
  </w:style>
  <w:style w:type="paragraph" w:customStyle="1" w:styleId="69DE7AE6FD1A4A84B9714072F8702825">
    <w:name w:val="69DE7AE6FD1A4A84B9714072F8702825"/>
    <w:rsid w:val="007B43A9"/>
  </w:style>
  <w:style w:type="paragraph" w:customStyle="1" w:styleId="712D32B7904B4301B2436BE610CC969C">
    <w:name w:val="712D32B7904B4301B2436BE610CC969C"/>
    <w:rsid w:val="007B43A9"/>
  </w:style>
  <w:style w:type="paragraph" w:customStyle="1" w:styleId="5AA97852D41C42F2841AE03B90FCC9B8">
    <w:name w:val="5AA97852D41C42F2841AE03B90FCC9B8"/>
    <w:rsid w:val="00046B97"/>
  </w:style>
  <w:style w:type="paragraph" w:customStyle="1" w:styleId="70AB46E3C2544300869A0682A77E19E9">
    <w:name w:val="70AB46E3C2544300869A0682A77E19E9"/>
    <w:rsid w:val="00046B97"/>
  </w:style>
  <w:style w:type="paragraph" w:customStyle="1" w:styleId="15591A8D5F9E4B6C8D5E0CF8B3836CB4">
    <w:name w:val="15591A8D5F9E4B6C8D5E0CF8B3836CB4"/>
    <w:rsid w:val="00046B97"/>
  </w:style>
  <w:style w:type="paragraph" w:customStyle="1" w:styleId="14A064F25C434596B0820BF7BA79773F">
    <w:name w:val="14A064F25C434596B0820BF7BA79773F"/>
    <w:rsid w:val="00046B97"/>
  </w:style>
  <w:style w:type="paragraph" w:customStyle="1" w:styleId="AB8DE6306A7D478EB0791871F21D08D1">
    <w:name w:val="AB8DE6306A7D478EB0791871F21D08D1"/>
    <w:rsid w:val="00046B97"/>
  </w:style>
  <w:style w:type="paragraph" w:customStyle="1" w:styleId="05EF38B3189D4BD9B2375901B794D398">
    <w:name w:val="05EF38B3189D4BD9B2375901B794D398"/>
    <w:rsid w:val="00046B97"/>
  </w:style>
  <w:style w:type="paragraph" w:customStyle="1" w:styleId="B8C72767716D431A9C0BA29AC8651483">
    <w:name w:val="B8C72767716D431A9C0BA29AC8651483"/>
    <w:rsid w:val="00046B97"/>
  </w:style>
  <w:style w:type="paragraph" w:customStyle="1" w:styleId="BDF9BFEF923C4C1DA76DD0FE485D7AF4">
    <w:name w:val="BDF9BFEF923C4C1DA76DD0FE485D7AF4"/>
    <w:rsid w:val="00046B97"/>
  </w:style>
  <w:style w:type="paragraph" w:customStyle="1" w:styleId="6A8B7D0B248C4072B5C148D15185708B">
    <w:name w:val="6A8B7D0B248C4072B5C148D15185708B"/>
    <w:rsid w:val="00046B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IVHC Office Theme (2025)">
  <a:themeElements>
    <a:clrScheme name="CIVHC-REBRANDED-2026">
      <a:dk1>
        <a:srgbClr val="000000"/>
      </a:dk1>
      <a:lt1>
        <a:srgbClr val="FFFFFF"/>
      </a:lt1>
      <a:dk2>
        <a:srgbClr val="002C4E"/>
      </a:dk2>
      <a:lt2>
        <a:srgbClr val="F6F3F6"/>
      </a:lt2>
      <a:accent1>
        <a:srgbClr val="002C4E"/>
      </a:accent1>
      <a:accent2>
        <a:srgbClr val="E0284A"/>
      </a:accent2>
      <a:accent3>
        <a:srgbClr val="872046"/>
      </a:accent3>
      <a:accent4>
        <a:srgbClr val="0077CD"/>
      </a:accent4>
      <a:accent5>
        <a:srgbClr val="2ECDDC"/>
      </a:accent5>
      <a:accent6>
        <a:srgbClr val="F6ED6C"/>
      </a:accent6>
      <a:hlink>
        <a:srgbClr val="1E88E5"/>
      </a:hlink>
      <a:folHlink>
        <a:srgbClr val="835DD0"/>
      </a:folHlink>
    </a:clrScheme>
    <a:fontScheme name="CIVHC-REBRANDED-2026">
      <a:majorFont>
        <a:latin typeface="Figtree"/>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A127B-9FA9-4EA8-B1D0-1A6EE557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CIVHC_Multi_Page_Gold_Master</Template>
  <TotalTime>31</TotalTime>
  <Pages>13</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Smith</dc:creator>
  <cp:keywords/>
  <dc:description/>
  <cp:lastModifiedBy>Emily Sharlach</cp:lastModifiedBy>
  <cp:revision>15</cp:revision>
  <dcterms:created xsi:type="dcterms:W3CDTF">2026-08-31T14:17:00Z</dcterms:created>
  <dcterms:modified xsi:type="dcterms:W3CDTF">2026-09-25T21:23:00Z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5b9094c2-fc68-4384-bdb9-1deecc3f28ad</vt:lpwstr>
  </property>
</Properties>
</file>